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C7E6" w14:textId="77777777" w:rsidR="00AA0FA4" w:rsidRPr="00DD0FC9" w:rsidRDefault="00AA0FA4" w:rsidP="00082226">
      <w:pPr>
        <w:widowControl w:val="0"/>
        <w:spacing w:before="15" w:after="0"/>
        <w:ind w:right="-43"/>
        <w:jc w:val="center"/>
        <w:rPr>
          <w:rFonts w:asciiTheme="majorBidi" w:eastAsia="Arial" w:hAnsiTheme="majorBidi" w:cstheme="majorBidi"/>
          <w:sz w:val="22"/>
          <w:szCs w:val="22"/>
        </w:rPr>
      </w:pPr>
      <w:r w:rsidRPr="00DD0FC9">
        <w:rPr>
          <w:rFonts w:asciiTheme="majorBidi" w:eastAsia="Arial" w:hAnsiTheme="majorBidi" w:cstheme="majorBidi"/>
          <w:b/>
          <w:bCs/>
          <w:sz w:val="22"/>
          <w:szCs w:val="22"/>
        </w:rPr>
        <w:t>DOI: 10.21625/</w:t>
      </w:r>
      <w:proofErr w:type="spellStart"/>
      <w:r w:rsidR="006435E1" w:rsidRPr="00DD0FC9">
        <w:rPr>
          <w:rFonts w:asciiTheme="majorBidi" w:eastAsia="Arial" w:hAnsiTheme="majorBidi" w:cstheme="majorBidi"/>
          <w:b/>
          <w:bCs/>
          <w:sz w:val="22"/>
          <w:szCs w:val="22"/>
        </w:rPr>
        <w:t>essd</w:t>
      </w:r>
      <w:proofErr w:type="spellEnd"/>
      <w:r w:rsidR="006435E1" w:rsidRPr="00DD0FC9">
        <w:rPr>
          <w:rFonts w:asciiTheme="majorBidi" w:eastAsia="Arial" w:hAnsiTheme="majorBidi" w:cstheme="majorBidi"/>
          <w:b/>
          <w:bCs/>
          <w:sz w:val="22"/>
          <w:szCs w:val="22"/>
        </w:rPr>
        <w:t>.</w:t>
      </w:r>
    </w:p>
    <w:p w14:paraId="5686829E" w14:textId="77777777" w:rsidR="00540C30" w:rsidRPr="00DD0FC9" w:rsidRDefault="004F48C0" w:rsidP="007C5368">
      <w:pPr>
        <w:pStyle w:val="PaperTitle"/>
      </w:pPr>
      <w:r w:rsidRPr="00DD0FC9">
        <w:fldChar w:fldCharType="begin"/>
      </w:r>
      <w:r w:rsidRPr="00DD0FC9">
        <w:instrText xml:space="preserve"> MACROBUTTON NoMacro [Click here and type Paper Title] </w:instrText>
      </w:r>
      <w:r w:rsidRPr="00DD0FC9">
        <w:fldChar w:fldCharType="end"/>
      </w:r>
    </w:p>
    <w:p w14:paraId="014DCCDB" w14:textId="77777777" w:rsidR="00FB1B07" w:rsidRPr="00DD0FC9" w:rsidRDefault="00703522" w:rsidP="00082226">
      <w:pPr>
        <w:pStyle w:val="AuthorName"/>
        <w:ind w:left="0"/>
        <w:rPr>
          <w:vertAlign w:val="superscript"/>
        </w:rPr>
      </w:pPr>
      <w:r w:rsidRPr="00DD0FC9">
        <w:fldChar w:fldCharType="begin"/>
      </w:r>
      <w:r w:rsidRPr="00DD0FC9">
        <w:instrText xml:space="preserve"> MACROBUTTON NoMacro [Click here and type Paper Author(s)] </w:instrText>
      </w:r>
      <w:r w:rsidRPr="00DD0FC9">
        <w:fldChar w:fldCharType="end"/>
      </w:r>
      <w:r w:rsidR="00FD5D5D" w:rsidRPr="00DD0FC9">
        <w:rPr>
          <w:vertAlign w:val="superscript"/>
        </w:rPr>
        <w:t>1</w:t>
      </w:r>
    </w:p>
    <w:p w14:paraId="20B89ECA" w14:textId="77777777" w:rsidR="00962ABF" w:rsidRPr="00DD0FC9" w:rsidRDefault="008B7FC6" w:rsidP="00082226">
      <w:pPr>
        <w:pStyle w:val="Authorsaffliations"/>
        <w:ind w:left="0"/>
        <w:rPr>
          <w:rtl/>
        </w:rPr>
      </w:pPr>
      <w:r w:rsidRPr="00DD0FC9">
        <w:rPr>
          <w:vertAlign w:val="superscript"/>
        </w:rPr>
        <w:t>1</w:t>
      </w:r>
      <w:r w:rsidR="00FB1B07" w:rsidRPr="00DD0FC9">
        <w:rPr>
          <w:szCs w:val="18"/>
        </w:rPr>
        <w:fldChar w:fldCharType="begin"/>
      </w:r>
      <w:r w:rsidR="00FB1B07" w:rsidRPr="00DD0FC9">
        <w:rPr>
          <w:szCs w:val="18"/>
        </w:rPr>
        <w:instrText xml:space="preserve"> MACROBUTTON NoMacro [Click here and type Author(s) Affliations] </w:instrText>
      </w:r>
      <w:r w:rsidR="00FB1B07" w:rsidRPr="00DD0FC9">
        <w:rPr>
          <w:szCs w:val="18"/>
        </w:rPr>
        <w:fldChar w:fldCharType="end"/>
      </w:r>
    </w:p>
    <w:p w14:paraId="65B06BD2" w14:textId="77777777" w:rsidR="007217FF" w:rsidRPr="00DD0FC9" w:rsidRDefault="007217FF" w:rsidP="007B4A5C">
      <w:pPr>
        <w:pStyle w:val="ARChive-Abstracttitle"/>
        <w:pBdr>
          <w:top w:val="single" w:sz="4" w:space="1" w:color="auto"/>
        </w:pBdr>
        <w:ind w:left="0"/>
        <w:rPr>
          <w:rtl/>
        </w:rPr>
      </w:pPr>
      <w:r w:rsidRPr="00DD0FC9">
        <w:fldChar w:fldCharType="begin"/>
      </w:r>
      <w:r w:rsidRPr="00DD0FC9">
        <w:instrText xml:space="preserve"> MACROBUTTON  AcceptAllChangesInDoc Abstract </w:instrText>
      </w:r>
      <w:r w:rsidRPr="00DD0FC9">
        <w:fldChar w:fldCharType="end"/>
      </w:r>
    </w:p>
    <w:p w14:paraId="3C2544B9" w14:textId="68765F41" w:rsidR="007217FF" w:rsidRPr="000D4B71" w:rsidRDefault="007217FF" w:rsidP="00A23B35">
      <w:pPr>
        <w:pStyle w:val="ARChive-Abstractbody"/>
        <w:ind w:left="0" w:firstLine="0"/>
        <w:rPr>
          <w:color w:val="FF0000"/>
        </w:rPr>
      </w:pPr>
      <w:r w:rsidRPr="00DD0FC9">
        <w:fldChar w:fldCharType="begin"/>
      </w:r>
      <w:r w:rsidRPr="00DD0FC9">
        <w:instrText xml:space="preserve"> MACROBUTTON NoMacro Click here and insert your abstract text.</w:instrText>
      </w:r>
      <w:r w:rsidRPr="00DD0FC9">
        <w:fldChar w:fldCharType="end"/>
      </w:r>
      <w:r w:rsidR="000D4B71">
        <w:t xml:space="preserve"> </w:t>
      </w:r>
      <w:r w:rsidR="000D4B71" w:rsidRPr="000D4B71">
        <w:rPr>
          <w:color w:val="FF0000"/>
          <w:szCs w:val="18"/>
        </w:rPr>
        <w:t>A single paragraph of about 200 words maximum. For research articles, abstracts should give a pertinent overview of the work. We strongly encourage authors to use the following style of structured abstracts, but without headings: (1) Background: Place the question addressed in a broad context and highlight the purpose of the study; (2) Methods: briefly describe the main methods or treatments applied; (3) Results: summarize the article</w:t>
      </w:r>
      <w:r w:rsidR="000D4B71" w:rsidRPr="000D4B71">
        <w:rPr>
          <w:rFonts w:hint="eastAsia"/>
          <w:color w:val="FF0000"/>
          <w:szCs w:val="18"/>
        </w:rPr>
        <w:t>’</w:t>
      </w:r>
      <w:r w:rsidR="000D4B71" w:rsidRPr="000D4B71">
        <w:rPr>
          <w:color w:val="FF0000"/>
          <w:szCs w:val="18"/>
        </w:rPr>
        <w:t>s main findings; (4) Conclusions: indicate the main conclusions or interpretations. The abstract should be an objective representation of the article and it must not contain results that are not presented and substantiated in the main text and should not exaggerate the main conclusions</w:t>
      </w:r>
    </w:p>
    <w:p w14:paraId="7CCA3EE0" w14:textId="028C7947" w:rsidR="00DA7DE4" w:rsidRPr="00DD0FC9" w:rsidRDefault="00DA7DE4" w:rsidP="00AF4D5D">
      <w:pPr>
        <w:autoSpaceDE w:val="0"/>
        <w:autoSpaceDN w:val="0"/>
        <w:adjustRightInd w:val="0"/>
        <w:spacing w:before="120" w:line="300" w:lineRule="auto"/>
        <w:jc w:val="both"/>
        <w:rPr>
          <w:rFonts w:asciiTheme="majorBidi" w:eastAsiaTheme="minorHAnsi" w:hAnsiTheme="majorBidi" w:cstheme="majorBidi"/>
        </w:rPr>
      </w:pPr>
      <w:r w:rsidRPr="00DD0FC9">
        <w:rPr>
          <w:rFonts w:asciiTheme="majorBidi" w:eastAsia="Arial" w:hAnsiTheme="majorBidi" w:cstheme="majorBidi"/>
        </w:rPr>
        <w:t xml:space="preserve">© </w:t>
      </w:r>
      <w:r w:rsidR="007B4A5C">
        <w:rPr>
          <w:rFonts w:asciiTheme="majorBidi" w:eastAsia="Arial" w:hAnsiTheme="majorBidi" w:cstheme="majorBidi"/>
        </w:rPr>
        <w:t>202</w:t>
      </w:r>
      <w:r w:rsidR="008D228D">
        <w:rPr>
          <w:rFonts w:asciiTheme="majorBidi" w:eastAsia="Arial" w:hAnsiTheme="majorBidi" w:cstheme="majorBidi"/>
        </w:rPr>
        <w:t>6</w:t>
      </w:r>
      <w:r w:rsidRPr="00DD0FC9">
        <w:rPr>
          <w:rFonts w:asciiTheme="majorBidi" w:eastAsia="Arial" w:hAnsiTheme="majorBidi" w:cstheme="majorBidi"/>
        </w:rPr>
        <w:t xml:space="preserve"> T</w:t>
      </w:r>
      <w:r w:rsidR="009A68CE">
        <w:rPr>
          <w:rFonts w:asciiTheme="majorBidi" w:eastAsia="Arial" w:hAnsiTheme="majorBidi" w:cstheme="majorBidi"/>
        </w:rPr>
        <w:t>he Authors. Published by IEREK P</w:t>
      </w:r>
      <w:r w:rsidRPr="00DD0FC9">
        <w:rPr>
          <w:rFonts w:asciiTheme="majorBidi" w:eastAsia="Arial" w:hAnsiTheme="majorBidi" w:cstheme="majorBidi"/>
        </w:rPr>
        <w:t>ress. This is an open access article under the CC BY license (</w:t>
      </w:r>
      <w:hyperlink r:id="rId8">
        <w:r w:rsidRPr="00DD0FC9">
          <w:rPr>
            <w:rFonts w:asciiTheme="majorBidi" w:eastAsia="Arial" w:hAnsiTheme="majorBidi" w:cstheme="majorBidi"/>
            <w:color w:val="0000FF"/>
          </w:rPr>
          <w:t>https://creativecommons.org/licenses/by/4.0/</w:t>
        </w:r>
      </w:hyperlink>
      <w:r w:rsidRPr="00DD0FC9">
        <w:rPr>
          <w:rFonts w:asciiTheme="majorBidi" w:eastAsia="Arial" w:hAnsiTheme="majorBidi" w:cstheme="majorBidi"/>
          <w:color w:val="000000"/>
        </w:rPr>
        <w:t xml:space="preserve">). </w:t>
      </w:r>
      <w:r w:rsidRPr="00DD0FC9">
        <w:rPr>
          <w:rFonts w:asciiTheme="majorBidi" w:eastAsiaTheme="minorHAnsi" w:hAnsiTheme="majorBidi" w:cstheme="majorBidi"/>
        </w:rPr>
        <w:t>Peer-review under responsibility of ESSD’s International Scientific Committee of Reviewers.</w:t>
      </w:r>
    </w:p>
    <w:p w14:paraId="75DB1720" w14:textId="77777777" w:rsidR="007217FF" w:rsidRPr="00DD0FC9" w:rsidRDefault="007217FF" w:rsidP="007217FF">
      <w:pPr>
        <w:pStyle w:val="ARChive-keywords"/>
        <w:spacing w:before="240"/>
        <w:ind w:left="34"/>
        <w:rPr>
          <w:b w:val="0"/>
          <w:bCs/>
          <w:rtl/>
        </w:rPr>
      </w:pPr>
      <w:r w:rsidRPr="00DD0FC9">
        <w:rPr>
          <w:b w:val="0"/>
          <w:bCs/>
          <w:szCs w:val="24"/>
        </w:rPr>
        <w:fldChar w:fldCharType="begin"/>
      </w:r>
      <w:r w:rsidRPr="00DD0FC9">
        <w:rPr>
          <w:bCs/>
          <w:szCs w:val="24"/>
        </w:rPr>
        <w:instrText xml:space="preserve"> MACROBUTTON  AcceptAllChangesInDoc Keywords </w:instrText>
      </w:r>
      <w:r w:rsidRPr="00DD0FC9">
        <w:rPr>
          <w:b w:val="0"/>
          <w:bCs/>
          <w:szCs w:val="24"/>
        </w:rPr>
        <w:fldChar w:fldCharType="end"/>
      </w:r>
    </w:p>
    <w:p w14:paraId="71131B49" w14:textId="77777777" w:rsidR="007217FF" w:rsidRPr="00DD0FC9" w:rsidRDefault="007217FF" w:rsidP="007B4A5C">
      <w:pPr>
        <w:pStyle w:val="ARChive-keywords"/>
        <w:pBdr>
          <w:bottom w:val="single" w:sz="4" w:space="1" w:color="auto"/>
        </w:pBdr>
        <w:ind w:left="34"/>
      </w:pPr>
      <w:r w:rsidRPr="00DD0FC9">
        <w:rPr>
          <w:b w:val="0"/>
          <w:bCs/>
        </w:rPr>
        <w:t>Type your keywords here, separated by semicolons</w:t>
      </w:r>
      <w:r w:rsidRPr="00DD0FC9">
        <w:t xml:space="preserve"> ;</w:t>
      </w:r>
    </w:p>
    <w:p w14:paraId="050AB8AF" w14:textId="77777777" w:rsidR="00F76A8E" w:rsidRPr="00DD0FC9" w:rsidRDefault="00962ABF" w:rsidP="00EF7A38">
      <w:pPr>
        <w:pStyle w:val="1Mainhead"/>
      </w:pPr>
      <w:r w:rsidRPr="00DD0FC9">
        <w:fldChar w:fldCharType="begin"/>
      </w:r>
      <w:r w:rsidRPr="00DD0FC9">
        <w:instrText xml:space="preserve"> MACROBUTTON NoMacro Main text </w:instrText>
      </w:r>
      <w:r w:rsidRPr="00DD0FC9">
        <w:fldChar w:fldCharType="end"/>
      </w:r>
    </w:p>
    <w:p w14:paraId="69C836AA" w14:textId="77777777" w:rsidR="009C7524" w:rsidRDefault="009C7524" w:rsidP="009C7524">
      <w:pPr>
        <w:pStyle w:val="BodyMainText"/>
        <w:rPr>
          <w:color w:val="FF0000"/>
        </w:rPr>
      </w:pPr>
      <w:r w:rsidRPr="004928EB">
        <w:rPr>
          <w:color w:val="FF0000"/>
          <w:u w:val="single"/>
        </w:rPr>
        <w:t>How to Use This Template</w:t>
      </w:r>
      <w:r w:rsidRPr="004928EB">
        <w:rPr>
          <w:color w:val="FF0000"/>
        </w:rPr>
        <w:t>:</w:t>
      </w:r>
      <w:r>
        <w:rPr>
          <w:color w:val="FF0000"/>
        </w:rPr>
        <w:t xml:space="preserve"> </w:t>
      </w:r>
      <w:r w:rsidRPr="009C7524">
        <w:rPr>
          <w:color w:val="FF0000"/>
        </w:rPr>
        <w:t>The template details the sections that can be used in a manuscript. Note that each section has a corresponding style. Sections that are not mandatory are listed as such. Remove this paragraph and start section numbering with 1. For any questions, please contact the editorial office of the journal.</w:t>
      </w:r>
      <w:r>
        <w:rPr>
          <w:color w:val="FF0000"/>
        </w:rPr>
        <w:t xml:space="preserve"> </w:t>
      </w:r>
    </w:p>
    <w:p w14:paraId="075BBA1D" w14:textId="6AF6A763" w:rsidR="00962ABF" w:rsidRPr="004928EB" w:rsidRDefault="002B5CBA" w:rsidP="009C7524">
      <w:pPr>
        <w:pStyle w:val="BodyMainText"/>
        <w:spacing w:before="0" w:after="0"/>
        <w:rPr>
          <w:b/>
          <w:bCs/>
          <w:color w:val="FF0000"/>
        </w:rPr>
      </w:pPr>
      <w:r w:rsidRPr="00DD0FC9">
        <w:t>Begin by introducing</w:t>
      </w:r>
      <w:r w:rsidR="00962ABF" w:rsidRPr="00DD0FC9">
        <w:t xml:space="preserve"> the paper</w:t>
      </w:r>
      <w:r w:rsidR="009C7524">
        <w:rPr>
          <w:color w:val="FF0000"/>
        </w:rPr>
        <w:t xml:space="preserve">: </w:t>
      </w:r>
      <w:r w:rsidR="009C7524" w:rsidRPr="009C7524">
        <w:rPr>
          <w:b/>
          <w:bCs/>
          <w:color w:val="FF0000"/>
        </w:rPr>
        <w:t>1. Introduction</w:t>
      </w:r>
      <w:r w:rsidR="009C7524">
        <w:rPr>
          <w:color w:val="FF0000"/>
        </w:rPr>
        <w:t>,</w:t>
      </w:r>
      <w:r w:rsidR="009C7524" w:rsidRPr="009C7524">
        <w:rPr>
          <w:color w:val="FF0000"/>
        </w:rPr>
        <w:t xml:space="preserve"> continue with </w:t>
      </w:r>
      <w:r w:rsidR="009C7524">
        <w:rPr>
          <w:color w:val="FF0000"/>
        </w:rPr>
        <w:t xml:space="preserve">sections </w:t>
      </w:r>
      <w:r w:rsidR="009C7524" w:rsidRPr="009C7524">
        <w:rPr>
          <w:b/>
          <w:bCs/>
          <w:color w:val="FF0000"/>
        </w:rPr>
        <w:t xml:space="preserve">2. Materials and Methods and </w:t>
      </w:r>
      <w:r w:rsidR="009C7524">
        <w:rPr>
          <w:b/>
          <w:bCs/>
          <w:color w:val="FF0000"/>
        </w:rPr>
        <w:t xml:space="preserve">3. </w:t>
      </w:r>
      <w:r w:rsidR="009C7524" w:rsidRPr="009C7524">
        <w:rPr>
          <w:b/>
          <w:bCs/>
          <w:color w:val="FF0000"/>
        </w:rPr>
        <w:t>Result</w:t>
      </w:r>
      <w:r w:rsidR="009C7524">
        <w:rPr>
          <w:b/>
          <w:bCs/>
          <w:color w:val="FF0000"/>
        </w:rPr>
        <w:t>s</w:t>
      </w:r>
      <w:r w:rsidR="00962ABF" w:rsidRPr="004928EB">
        <w:rPr>
          <w:color w:val="FF0000"/>
        </w:rPr>
        <w:t>,</w:t>
      </w:r>
      <w:r w:rsidR="00962ABF" w:rsidRPr="00DD0FC9">
        <w:t xml:space="preserve"> and put a nome</w:t>
      </w:r>
      <w:r w:rsidR="00962ABF" w:rsidRPr="00DD0FC9">
        <w:softHyphen/>
        <w:t xml:space="preserve">nclature if necessary, in a box with the same font size as the rest of the paper. The paragraphs </w:t>
      </w:r>
      <w:r w:rsidRPr="00DD0FC9">
        <w:t xml:space="preserve">should </w:t>
      </w:r>
      <w:r w:rsidR="00962ABF" w:rsidRPr="00DD0FC9">
        <w:t>continue from here</w:t>
      </w:r>
      <w:r w:rsidRPr="00DD0FC9">
        <w:t xml:space="preserve"> and should</w:t>
      </w:r>
      <w:r w:rsidR="00962ABF" w:rsidRPr="00DD0FC9">
        <w:t xml:space="preserve"> only </w:t>
      </w:r>
      <w:r w:rsidRPr="00DD0FC9">
        <w:t xml:space="preserve">be </w:t>
      </w:r>
      <w:r w:rsidR="00962ABF" w:rsidRPr="00DD0FC9">
        <w:t>separated by headings, subheadings, images and fo</w:t>
      </w:r>
      <w:r w:rsidRPr="00DD0FC9">
        <w:t>rmulae. The section headings should be</w:t>
      </w:r>
      <w:r w:rsidR="00962ABF" w:rsidRPr="00DD0FC9">
        <w:t xml:space="preserve"> arranged by numbers, bold and 10 pt. Here follows further instructions for authors</w:t>
      </w:r>
      <w:r w:rsidR="004928EB">
        <w:t xml:space="preserve"> </w:t>
      </w:r>
      <w:r w:rsidR="004928EB" w:rsidRPr="004928EB">
        <w:rPr>
          <w:color w:val="FF0000"/>
        </w:rPr>
        <w:t>(see 1.1. Structure)</w:t>
      </w:r>
      <w:r w:rsidR="00962ABF" w:rsidRPr="004928EB">
        <w:rPr>
          <w:color w:val="FF0000"/>
        </w:rPr>
        <w:t>.</w:t>
      </w:r>
      <w:r w:rsidR="00C462DA" w:rsidRPr="004928EB">
        <w:rPr>
          <w:color w:val="FF0000"/>
        </w:rPr>
        <w:t xml:space="preserve"> </w:t>
      </w:r>
    </w:p>
    <w:p w14:paraId="6EB1AE0F" w14:textId="71676517" w:rsidR="009C7524" w:rsidRPr="009C7524" w:rsidRDefault="009C7524" w:rsidP="009C7524">
      <w:pPr>
        <w:pStyle w:val="BodyMainText"/>
        <w:rPr>
          <w:b/>
          <w:bCs/>
          <w:color w:val="FF0000"/>
        </w:rPr>
      </w:pPr>
      <w:r>
        <w:rPr>
          <w:b/>
          <w:bCs/>
          <w:color w:val="FF0000"/>
        </w:rPr>
        <w:t>1.</w:t>
      </w:r>
      <w:r w:rsidRPr="009C7524">
        <w:rPr>
          <w:b/>
          <w:bCs/>
          <w:color w:val="FF0000"/>
        </w:rPr>
        <w:t xml:space="preserve"> Introduction</w:t>
      </w:r>
    </w:p>
    <w:p w14:paraId="316F6552" w14:textId="77777777" w:rsidR="009C7524" w:rsidRPr="009C7524" w:rsidRDefault="009C7524" w:rsidP="009C7524">
      <w:pPr>
        <w:pStyle w:val="BodyMainText"/>
        <w:rPr>
          <w:color w:val="FF0000"/>
        </w:rPr>
      </w:pPr>
      <w:r w:rsidRPr="009C7524">
        <w:rPr>
          <w:color w:val="FF0000"/>
        </w:rPr>
        <w:t xml:space="preserve">The introduction should briefly place the study in a broad context and highlight why it is important. It should define the purpose of the work and its significance. The current state 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w:t>
      </w:r>
    </w:p>
    <w:p w14:paraId="198EB59C" w14:textId="77777777" w:rsidR="009C7524" w:rsidRPr="009C7524" w:rsidRDefault="009C7524" w:rsidP="009C7524">
      <w:pPr>
        <w:pStyle w:val="BodyMainText"/>
        <w:rPr>
          <w:b/>
          <w:bCs/>
          <w:color w:val="FF0000"/>
        </w:rPr>
      </w:pPr>
      <w:r w:rsidRPr="009C7524">
        <w:rPr>
          <w:b/>
          <w:bCs/>
          <w:color w:val="FF0000"/>
        </w:rPr>
        <w:t>2. Materials and Methods</w:t>
      </w:r>
    </w:p>
    <w:p w14:paraId="12D9EBB4" w14:textId="77777777" w:rsidR="009C7524" w:rsidRPr="009C7524" w:rsidRDefault="009C7524" w:rsidP="009C7524">
      <w:pPr>
        <w:pStyle w:val="BodyMainText"/>
        <w:rPr>
          <w:color w:val="FF0000"/>
        </w:rPr>
      </w:pPr>
      <w:r w:rsidRPr="009C7524">
        <w:rPr>
          <w:color w:val="FF0000"/>
        </w:rPr>
        <w:t>The Materials and Methods should be described with sufficient details to allow others to replicate and build on the published results. Please note that the publication of your manuscript implicates that you must make all materials,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4D341D8D" w14:textId="77777777" w:rsidR="009C7524" w:rsidRPr="009C7524" w:rsidRDefault="009C7524" w:rsidP="009C7524">
      <w:pPr>
        <w:pStyle w:val="BodyMainText"/>
        <w:rPr>
          <w:color w:val="FF0000"/>
        </w:rPr>
      </w:pPr>
      <w:r w:rsidRPr="009C7524">
        <w:rPr>
          <w:color w:val="FF0000"/>
        </w:rPr>
        <w:lastRenderedPageBreak/>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35E76CC" w14:textId="77777777" w:rsidR="009C7524" w:rsidRPr="009C7524" w:rsidRDefault="009C7524" w:rsidP="009C7524">
      <w:pPr>
        <w:pStyle w:val="BodyMainText"/>
        <w:rPr>
          <w:color w:val="FF0000"/>
        </w:rPr>
      </w:pPr>
      <w:r w:rsidRPr="009C7524">
        <w:rPr>
          <w:color w:val="FF0000"/>
        </w:rPr>
        <w:t>Interventionary studies involving animals or humans, and other studies that require ethical approval, must list the authority that provided approval and the corresponding ethical approval code.</w:t>
      </w:r>
    </w:p>
    <w:p w14:paraId="3A006260" w14:textId="77777777" w:rsidR="009C7524" w:rsidRPr="009C7524" w:rsidRDefault="009C7524" w:rsidP="009C7524">
      <w:pPr>
        <w:pStyle w:val="BodyMainText"/>
        <w:rPr>
          <w:b/>
          <w:bCs/>
          <w:color w:val="FF0000"/>
        </w:rPr>
      </w:pPr>
      <w:r w:rsidRPr="009C7524">
        <w:rPr>
          <w:b/>
          <w:bCs/>
          <w:color w:val="FF0000"/>
        </w:rPr>
        <w:t>3. Results</w:t>
      </w:r>
    </w:p>
    <w:p w14:paraId="3BCAD6CA" w14:textId="77777777" w:rsidR="009C7524" w:rsidRPr="009C7524" w:rsidRDefault="009C7524" w:rsidP="009C7524">
      <w:pPr>
        <w:pStyle w:val="BodyMainText"/>
        <w:rPr>
          <w:color w:val="FF0000"/>
          <w:rtl/>
        </w:rPr>
      </w:pPr>
      <w:r w:rsidRPr="009C7524">
        <w:rPr>
          <w:color w:val="FF0000"/>
        </w:rPr>
        <w:t>This section may be divided by subheadings. It should provide a concise and precise description of the experimental results, their interpretation, as well as the experimental conclusions that can be drawn.</w:t>
      </w:r>
    </w:p>
    <w:p w14:paraId="64FFA846" w14:textId="77777777" w:rsidR="00962ABF" w:rsidRPr="00DD0FC9" w:rsidRDefault="005D0B8B" w:rsidP="005D0B8B">
      <w:pPr>
        <w:pStyle w:val="2ndorder-head"/>
      </w:pPr>
      <w:r w:rsidRPr="00DD0FC9">
        <w:fldChar w:fldCharType="begin"/>
      </w:r>
      <w:r w:rsidRPr="00DD0FC9">
        <w:instrText xml:space="preserve"> MACROBUTTON  AcceptAllChangesInDoc Structure </w:instrText>
      </w:r>
      <w:r w:rsidRPr="00DD0FC9">
        <w:fldChar w:fldCharType="end"/>
      </w:r>
    </w:p>
    <w:p w14:paraId="3EE7790B" w14:textId="77777777" w:rsidR="00962ABF" w:rsidRPr="00DD0FC9" w:rsidRDefault="00962ABF" w:rsidP="00204824">
      <w:pPr>
        <w:pStyle w:val="BodyMainText"/>
      </w:pPr>
      <w:r w:rsidRPr="00DD0FC9">
        <w:t>Files must be in MS Word only and should be formatted for direct printing,</w:t>
      </w:r>
      <w:r w:rsidRPr="00DD0FC9">
        <w:rPr>
          <w:rFonts w:hint="eastAsia"/>
          <w:bCs/>
          <w:szCs w:val="16"/>
        </w:rPr>
        <w:t xml:space="preserve"> using the CRC MS Word provided</w:t>
      </w:r>
      <w:r w:rsidRPr="00DD0FC9">
        <w:rPr>
          <w:bCs/>
        </w:rPr>
        <w:t>.</w:t>
      </w:r>
      <w:r w:rsidRPr="00DD0FC9">
        <w:t xml:space="preserve"> Figures and tables should be embedded and not supplied separately. </w:t>
      </w:r>
    </w:p>
    <w:p w14:paraId="511B7F40" w14:textId="77777777" w:rsidR="00540C30" w:rsidRPr="00DD0FC9" w:rsidRDefault="00962ABF" w:rsidP="00204824">
      <w:pPr>
        <w:pStyle w:val="BodyMainText"/>
      </w:pPr>
      <w:r w:rsidRPr="00DD0FC9">
        <w:t xml:space="preserve">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w:t>
      </w:r>
    </w:p>
    <w:p w14:paraId="26ED9571" w14:textId="77777777" w:rsidR="0003532D" w:rsidRPr="00DD0FC9" w:rsidRDefault="00962ABF" w:rsidP="00204824">
      <w:pPr>
        <w:pStyle w:val="BodyMainText"/>
      </w:pPr>
      <w:r w:rsidRPr="00DD0FC9">
        <w:t>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w:t>
      </w:r>
    </w:p>
    <w:p w14:paraId="038AC5B4" w14:textId="77777777" w:rsidR="00962ABF" w:rsidRPr="00DD0FC9" w:rsidRDefault="00962ABF" w:rsidP="00204824">
      <w:pPr>
        <w:pStyle w:val="BodyMainText"/>
        <w:rPr>
          <w:rtl/>
        </w:rPr>
      </w:pPr>
      <w:r w:rsidRPr="00DD0FC9">
        <w:t>Bulleted lists may be included and should look like this:</w:t>
      </w:r>
    </w:p>
    <w:p w14:paraId="7DCF3FF6" w14:textId="77777777" w:rsidR="00962ABF" w:rsidRPr="00DD0FC9" w:rsidRDefault="00962ABF" w:rsidP="00204824">
      <w:pPr>
        <w:pStyle w:val="ListParagraphstyle"/>
      </w:pPr>
      <w:r w:rsidRPr="00DD0FC9">
        <w:t>First point</w:t>
      </w:r>
    </w:p>
    <w:p w14:paraId="12D5BBB4" w14:textId="77777777" w:rsidR="00962ABF" w:rsidRPr="00DD0FC9" w:rsidRDefault="00962ABF" w:rsidP="00204824">
      <w:pPr>
        <w:pStyle w:val="ListParagraphstyle"/>
      </w:pPr>
      <w:r w:rsidRPr="00DD0FC9">
        <w:t>Second point</w:t>
      </w:r>
    </w:p>
    <w:p w14:paraId="2C8E9B45" w14:textId="77777777" w:rsidR="009C0269" w:rsidRPr="00DD0FC9" w:rsidRDefault="009C0269" w:rsidP="00204824">
      <w:pPr>
        <w:pStyle w:val="ListParagraphstyle"/>
      </w:pPr>
      <w:r w:rsidRPr="00DD0FC9">
        <w:t>Third Point</w:t>
      </w:r>
    </w:p>
    <w:p w14:paraId="75E7665A" w14:textId="77777777" w:rsidR="00540C30" w:rsidRPr="00DD0FC9" w:rsidRDefault="00540C30" w:rsidP="00204824">
      <w:pPr>
        <w:pStyle w:val="ListParagraphstyle"/>
      </w:pPr>
      <w:r w:rsidRPr="00DD0FC9">
        <w:t>Fourth Point</w:t>
      </w:r>
    </w:p>
    <w:p w14:paraId="494E850E" w14:textId="77777777" w:rsidR="00046ED4" w:rsidRPr="00DD0FC9" w:rsidRDefault="00962ABF" w:rsidP="00204824">
      <w:pPr>
        <w:pStyle w:val="ListParagraphstyle"/>
      </w:pPr>
      <w:r w:rsidRPr="00DD0FC9">
        <w:t>And so on</w:t>
      </w:r>
    </w:p>
    <w:p w14:paraId="64533563" w14:textId="77777777" w:rsidR="00962ABF" w:rsidRPr="00DD0FC9" w:rsidRDefault="00962ABF" w:rsidP="00204824">
      <w:pPr>
        <w:pStyle w:val="BodyMainText"/>
      </w:pPr>
      <w:r w:rsidRPr="00DD0FC9">
        <w:t>Ensure that you return to the ‘</w:t>
      </w:r>
      <w:r w:rsidR="00377E7A" w:rsidRPr="00DD0FC9">
        <w:t>ARCHIVE</w:t>
      </w:r>
      <w:r w:rsidRPr="00DD0FC9">
        <w:t xml:space="preserve">-body-text’ style, the style that you will mainly be using for large blocks of text, when you have completed your bulleted list. </w:t>
      </w:r>
    </w:p>
    <w:p w14:paraId="673405DB" w14:textId="77777777" w:rsidR="00962ABF" w:rsidRPr="00DD0FC9" w:rsidRDefault="00962ABF" w:rsidP="00204824">
      <w:pPr>
        <w:pStyle w:val="BodyMainText"/>
      </w:pPr>
      <w:r w:rsidRPr="00DD0FC9">
        <w:t xml:space="preserve">Please do not alter the formatting and style layouts which have been set up in this template document. As indicated in the template, papers should be prepared in single column format suitable for direct printing onto paper with trim size </w:t>
      </w:r>
      <w:r w:rsidR="00677F69" w:rsidRPr="00DD0FC9">
        <w:t>165</w:t>
      </w:r>
      <w:r w:rsidRPr="00DD0FC9">
        <w:t xml:space="preserve"> x 262 mm. Do not number pages on the front, as page numbers will be added separately for the preprints and the Proceedings. Leave a line clear between paragraphs. All the required style templates are provided in the file “MS Word Template” with the appropriate name supplied, e.g. choose 1. </w:t>
      </w:r>
      <w:r w:rsidR="00377E7A" w:rsidRPr="00DD0FC9">
        <w:t>ARCHIVE</w:t>
      </w:r>
      <w:r w:rsidRPr="00DD0FC9">
        <w:t xml:space="preserve">1st-order-head for your first order heading text, </w:t>
      </w:r>
      <w:r w:rsidR="00377E7A" w:rsidRPr="00DD0FC9">
        <w:t>ARCHIVE</w:t>
      </w:r>
      <w:r w:rsidRPr="00DD0FC9">
        <w:t>-abstract-text for the abstract text etc.</w:t>
      </w:r>
    </w:p>
    <w:p w14:paraId="51D19C2B" w14:textId="77777777" w:rsidR="00962ABF" w:rsidRPr="00DD0FC9" w:rsidRDefault="005D0B8B" w:rsidP="005D0B8B">
      <w:pPr>
        <w:pStyle w:val="2ndorder-head"/>
      </w:pPr>
      <w:r w:rsidRPr="00DD0FC9">
        <w:fldChar w:fldCharType="begin"/>
      </w:r>
      <w:r w:rsidRPr="00DD0FC9">
        <w:instrText xml:space="preserve"> MACROBUTTON  AcceptAllChangesInDoc Tables </w:instrText>
      </w:r>
      <w:r w:rsidRPr="00DD0FC9">
        <w:fldChar w:fldCharType="end"/>
      </w:r>
    </w:p>
    <w:p w14:paraId="7160EFE4" w14:textId="77777777" w:rsidR="00962ABF" w:rsidRDefault="00962ABF" w:rsidP="00204824">
      <w:pPr>
        <w:pStyle w:val="BodyMainText"/>
      </w:pPr>
      <w:r w:rsidRPr="00DD0FC9">
        <w:t xml:space="preserve">All tables should be numbered with Arabic numerals. </w:t>
      </w:r>
      <w:r w:rsidRPr="00DD0FC9">
        <w:rPr>
          <w:szCs w:val="22"/>
        </w:rPr>
        <w:t>Every table should have a caption.</w:t>
      </w:r>
      <w:r w:rsidRPr="00DD0FC9">
        <w:t xml:space="preserve"> Headings should be placed above tables, left justified.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0FAAD038" w14:textId="77777777" w:rsidR="009C61E1" w:rsidRDefault="009C61E1" w:rsidP="00204824">
      <w:pPr>
        <w:pStyle w:val="BodyMainText"/>
      </w:pPr>
    </w:p>
    <w:p w14:paraId="2FB2C982" w14:textId="77777777" w:rsidR="009C61E1" w:rsidRDefault="009C61E1" w:rsidP="00204824">
      <w:pPr>
        <w:pStyle w:val="BodyMainText"/>
      </w:pPr>
    </w:p>
    <w:p w14:paraId="2A95D6D5" w14:textId="77777777" w:rsidR="009C61E1" w:rsidRPr="00DD0FC9" w:rsidRDefault="009C61E1" w:rsidP="00204824">
      <w:pPr>
        <w:pStyle w:val="BodyMainText"/>
      </w:pPr>
    </w:p>
    <w:p w14:paraId="2EDFE89A" w14:textId="77777777" w:rsidR="00962ABF" w:rsidRPr="00DD0FC9" w:rsidRDefault="007E7136" w:rsidP="00524558">
      <w:pPr>
        <w:pStyle w:val="TableCaption"/>
      </w:pPr>
      <w:r w:rsidRPr="00DD0FC9">
        <w:lastRenderedPageBreak/>
        <w:fldChar w:fldCharType="begin"/>
      </w:r>
      <w:r w:rsidRPr="00DD0FC9">
        <w:instrText xml:space="preserve"> MACROBUTTON  AcceptAllChangesInDoc An example of a table. </w:instrText>
      </w:r>
      <w:r w:rsidRPr="00DD0FC9">
        <w:fldChar w:fldCharType="end"/>
      </w:r>
    </w:p>
    <w:tbl>
      <w:tblPr>
        <w:tblStyle w:val="ESSD-Table"/>
        <w:tblW w:w="0" w:type="auto"/>
        <w:tblLook w:val="01E0" w:firstRow="1" w:lastRow="1" w:firstColumn="1" w:lastColumn="1" w:noHBand="0" w:noVBand="0"/>
      </w:tblPr>
      <w:tblGrid>
        <w:gridCol w:w="3291"/>
        <w:gridCol w:w="1450"/>
        <w:gridCol w:w="1450"/>
      </w:tblGrid>
      <w:tr w:rsidR="006638F7" w:rsidRPr="00DD0FC9" w14:paraId="25039FFA" w14:textId="77777777" w:rsidTr="00204824">
        <w:tc>
          <w:tcPr>
            <w:tcW w:w="3291" w:type="dxa"/>
            <w:vAlign w:val="center"/>
          </w:tcPr>
          <w:p w14:paraId="5EEB2FA3" w14:textId="77777777" w:rsidR="00962ABF" w:rsidRPr="000D4B71" w:rsidRDefault="00962ABF" w:rsidP="004622B7">
            <w:pPr>
              <w:pStyle w:val="TableText"/>
              <w:tabs>
                <w:tab w:val="clear" w:pos="3097"/>
                <w:tab w:val="left" w:pos="3075"/>
              </w:tabs>
              <w:ind w:left="313"/>
              <w:jc w:val="left"/>
              <w:rPr>
                <w:lang w:val="en-US"/>
              </w:rPr>
            </w:pPr>
            <w:r w:rsidRPr="000D4B71">
              <w:rPr>
                <w:lang w:val="en-US"/>
              </w:rPr>
              <w:t>An example of a column heading</w:t>
            </w:r>
          </w:p>
        </w:tc>
        <w:tc>
          <w:tcPr>
            <w:tcW w:w="1450" w:type="dxa"/>
          </w:tcPr>
          <w:p w14:paraId="7F8F7C4B" w14:textId="77777777" w:rsidR="00962ABF" w:rsidRPr="00DD0FC9" w:rsidRDefault="00962ABF" w:rsidP="004622B7">
            <w:pPr>
              <w:pStyle w:val="TableText"/>
              <w:ind w:left="282"/>
              <w:jc w:val="center"/>
            </w:pPr>
            <w:r w:rsidRPr="00DD0FC9">
              <w:t>Column A (</w:t>
            </w:r>
            <w:r w:rsidRPr="00DD0FC9">
              <w:rPr>
                <w:i/>
              </w:rPr>
              <w:t>t</w:t>
            </w:r>
            <w:r w:rsidRPr="00DD0FC9">
              <w:t>)</w:t>
            </w:r>
          </w:p>
        </w:tc>
        <w:tc>
          <w:tcPr>
            <w:cnfStyle w:val="000100000000" w:firstRow="0" w:lastRow="0" w:firstColumn="0" w:lastColumn="1" w:oddVBand="0" w:evenVBand="0" w:oddHBand="0" w:evenHBand="0" w:firstRowFirstColumn="0" w:firstRowLastColumn="0" w:lastRowFirstColumn="0" w:lastRowLastColumn="0"/>
            <w:tcW w:w="1450" w:type="dxa"/>
          </w:tcPr>
          <w:p w14:paraId="3EA041A8" w14:textId="77777777" w:rsidR="00962ABF" w:rsidRPr="00DD0FC9" w:rsidRDefault="00962ABF" w:rsidP="004622B7">
            <w:pPr>
              <w:pStyle w:val="TableText"/>
              <w:ind w:left="391"/>
              <w:jc w:val="center"/>
            </w:pPr>
            <w:r w:rsidRPr="00DD0FC9">
              <w:t>Column B (</w:t>
            </w:r>
            <w:r w:rsidRPr="00DD0FC9">
              <w:rPr>
                <w:i/>
                <w:iCs/>
              </w:rPr>
              <w:t>t</w:t>
            </w:r>
            <w:r w:rsidRPr="00DD0FC9">
              <w:t>)</w:t>
            </w:r>
          </w:p>
        </w:tc>
      </w:tr>
      <w:tr w:rsidR="006638F7" w:rsidRPr="00DD0FC9" w14:paraId="49F01191" w14:textId="77777777" w:rsidTr="001F4CF4">
        <w:tc>
          <w:tcPr>
            <w:tcW w:w="3291" w:type="dxa"/>
          </w:tcPr>
          <w:p w14:paraId="171CFA69" w14:textId="77777777" w:rsidR="00962ABF" w:rsidRPr="00DD0FC9" w:rsidRDefault="00962ABF" w:rsidP="004622B7">
            <w:pPr>
              <w:pStyle w:val="TableText"/>
              <w:ind w:left="313"/>
            </w:pPr>
            <w:r w:rsidRPr="00DD0FC9">
              <w:t>And an entry</w:t>
            </w:r>
          </w:p>
        </w:tc>
        <w:tc>
          <w:tcPr>
            <w:tcW w:w="1450" w:type="dxa"/>
          </w:tcPr>
          <w:p w14:paraId="4DBF57A6" w14:textId="77777777" w:rsidR="00962ABF" w:rsidRPr="00DD0FC9" w:rsidRDefault="00962ABF" w:rsidP="004622B7">
            <w:pPr>
              <w:pStyle w:val="TableText"/>
              <w:ind w:left="282"/>
              <w:jc w:val="center"/>
            </w:pPr>
            <w:r w:rsidRPr="00DD0FC9">
              <w:t>1</w:t>
            </w:r>
          </w:p>
        </w:tc>
        <w:tc>
          <w:tcPr>
            <w:cnfStyle w:val="000100000000" w:firstRow="0" w:lastRow="0" w:firstColumn="0" w:lastColumn="1" w:oddVBand="0" w:evenVBand="0" w:oddHBand="0" w:evenHBand="0" w:firstRowFirstColumn="0" w:firstRowLastColumn="0" w:lastRowFirstColumn="0" w:lastRowLastColumn="0"/>
            <w:tcW w:w="1450" w:type="dxa"/>
          </w:tcPr>
          <w:p w14:paraId="40925C69" w14:textId="77777777" w:rsidR="00962ABF" w:rsidRPr="00DD0FC9" w:rsidRDefault="00962ABF" w:rsidP="004622B7">
            <w:pPr>
              <w:pStyle w:val="TableText"/>
              <w:ind w:left="391"/>
              <w:jc w:val="center"/>
            </w:pPr>
            <w:r w:rsidRPr="00DD0FC9">
              <w:t>2</w:t>
            </w:r>
          </w:p>
        </w:tc>
      </w:tr>
      <w:tr w:rsidR="006638F7" w:rsidRPr="00DD0FC9" w14:paraId="4E414E2F" w14:textId="77777777" w:rsidTr="001F4CF4">
        <w:tc>
          <w:tcPr>
            <w:tcW w:w="3291" w:type="dxa"/>
          </w:tcPr>
          <w:p w14:paraId="19DED752" w14:textId="77777777" w:rsidR="00962ABF" w:rsidRPr="00DD0FC9" w:rsidRDefault="00962ABF" w:rsidP="004622B7">
            <w:pPr>
              <w:pStyle w:val="TableText"/>
              <w:ind w:left="313"/>
            </w:pPr>
            <w:r w:rsidRPr="00DD0FC9">
              <w:t>And another entry</w:t>
            </w:r>
          </w:p>
        </w:tc>
        <w:tc>
          <w:tcPr>
            <w:tcW w:w="1450" w:type="dxa"/>
          </w:tcPr>
          <w:p w14:paraId="14F730FE" w14:textId="77777777" w:rsidR="00962ABF" w:rsidRPr="00DD0FC9" w:rsidRDefault="00962ABF" w:rsidP="004622B7">
            <w:pPr>
              <w:pStyle w:val="TableText"/>
              <w:ind w:left="282"/>
              <w:jc w:val="center"/>
            </w:pPr>
            <w:r w:rsidRPr="00DD0FC9">
              <w:t>3</w:t>
            </w:r>
          </w:p>
        </w:tc>
        <w:tc>
          <w:tcPr>
            <w:cnfStyle w:val="000100000000" w:firstRow="0" w:lastRow="0" w:firstColumn="0" w:lastColumn="1" w:oddVBand="0" w:evenVBand="0" w:oddHBand="0" w:evenHBand="0" w:firstRowFirstColumn="0" w:firstRowLastColumn="0" w:lastRowFirstColumn="0" w:lastRowLastColumn="0"/>
            <w:tcW w:w="1450" w:type="dxa"/>
          </w:tcPr>
          <w:p w14:paraId="6A1F4FB2" w14:textId="77777777" w:rsidR="00962ABF" w:rsidRPr="00DD0FC9" w:rsidRDefault="00962ABF" w:rsidP="004622B7">
            <w:pPr>
              <w:pStyle w:val="TableText"/>
              <w:ind w:left="391"/>
              <w:jc w:val="center"/>
            </w:pPr>
            <w:r w:rsidRPr="00DD0FC9">
              <w:t>4</w:t>
            </w:r>
          </w:p>
        </w:tc>
      </w:tr>
      <w:tr w:rsidR="006638F7" w:rsidRPr="00DD0FC9" w14:paraId="6FBF59DB" w14:textId="77777777" w:rsidTr="001F4CF4">
        <w:tc>
          <w:tcPr>
            <w:tcW w:w="3291" w:type="dxa"/>
          </w:tcPr>
          <w:p w14:paraId="3A6137D8" w14:textId="77777777" w:rsidR="00962ABF" w:rsidRPr="00DD0FC9" w:rsidRDefault="00962ABF" w:rsidP="004622B7">
            <w:pPr>
              <w:pStyle w:val="TableText"/>
              <w:ind w:left="313"/>
            </w:pPr>
            <w:r w:rsidRPr="00DD0FC9">
              <w:t>And another entry</w:t>
            </w:r>
          </w:p>
        </w:tc>
        <w:tc>
          <w:tcPr>
            <w:tcW w:w="1450" w:type="dxa"/>
          </w:tcPr>
          <w:p w14:paraId="3EA819FB" w14:textId="77777777" w:rsidR="00962ABF" w:rsidRPr="00DD0FC9" w:rsidRDefault="00962ABF" w:rsidP="004622B7">
            <w:pPr>
              <w:pStyle w:val="TableText"/>
              <w:ind w:left="282"/>
              <w:jc w:val="center"/>
            </w:pPr>
            <w:r w:rsidRPr="00DD0FC9">
              <w:t>5</w:t>
            </w:r>
          </w:p>
        </w:tc>
        <w:tc>
          <w:tcPr>
            <w:cnfStyle w:val="000100000000" w:firstRow="0" w:lastRow="0" w:firstColumn="0" w:lastColumn="1" w:oddVBand="0" w:evenVBand="0" w:oddHBand="0" w:evenHBand="0" w:firstRowFirstColumn="0" w:firstRowLastColumn="0" w:lastRowFirstColumn="0" w:lastRowLastColumn="0"/>
            <w:tcW w:w="1450" w:type="dxa"/>
          </w:tcPr>
          <w:p w14:paraId="51F99B15" w14:textId="77777777" w:rsidR="00962ABF" w:rsidRPr="00DD0FC9" w:rsidRDefault="00962ABF" w:rsidP="004622B7">
            <w:pPr>
              <w:pStyle w:val="TableText"/>
              <w:ind w:left="391"/>
              <w:jc w:val="center"/>
            </w:pPr>
            <w:r w:rsidRPr="00DD0FC9">
              <w:t>6</w:t>
            </w:r>
          </w:p>
        </w:tc>
      </w:tr>
      <w:tr w:rsidR="00F96660" w:rsidRPr="00DD0FC9" w14:paraId="6B225A88" w14:textId="77777777" w:rsidTr="001F4CF4">
        <w:tc>
          <w:tcPr>
            <w:tcW w:w="3291" w:type="dxa"/>
          </w:tcPr>
          <w:p w14:paraId="1AE70F9C" w14:textId="77777777" w:rsidR="00F96660" w:rsidRPr="00DD0FC9" w:rsidRDefault="00F96660" w:rsidP="004622B7">
            <w:pPr>
              <w:pStyle w:val="TableText"/>
              <w:ind w:left="313"/>
            </w:pPr>
            <w:r w:rsidRPr="00DD0FC9">
              <w:t>And another entry</w:t>
            </w:r>
          </w:p>
        </w:tc>
        <w:tc>
          <w:tcPr>
            <w:tcW w:w="1450" w:type="dxa"/>
          </w:tcPr>
          <w:p w14:paraId="2D4EA0A0" w14:textId="77777777" w:rsidR="00F96660" w:rsidRPr="00DD0FC9" w:rsidRDefault="005F6090" w:rsidP="004622B7">
            <w:pPr>
              <w:pStyle w:val="TableText"/>
              <w:ind w:left="282"/>
              <w:jc w:val="center"/>
            </w:pPr>
            <w:r w:rsidRPr="00DD0FC9">
              <w:t>7</w:t>
            </w:r>
          </w:p>
        </w:tc>
        <w:tc>
          <w:tcPr>
            <w:cnfStyle w:val="000100000000" w:firstRow="0" w:lastRow="0" w:firstColumn="0" w:lastColumn="1" w:oddVBand="0" w:evenVBand="0" w:oddHBand="0" w:evenHBand="0" w:firstRowFirstColumn="0" w:firstRowLastColumn="0" w:lastRowFirstColumn="0" w:lastRowLastColumn="0"/>
            <w:tcW w:w="1450" w:type="dxa"/>
          </w:tcPr>
          <w:p w14:paraId="3C74E282" w14:textId="77777777" w:rsidR="00F96660" w:rsidRPr="00DD0FC9" w:rsidRDefault="005F6090" w:rsidP="004622B7">
            <w:pPr>
              <w:pStyle w:val="TableText"/>
              <w:ind w:left="391"/>
              <w:jc w:val="center"/>
            </w:pPr>
            <w:r w:rsidRPr="00DD0FC9">
              <w:t>8</w:t>
            </w:r>
          </w:p>
        </w:tc>
      </w:tr>
    </w:tbl>
    <w:p w14:paraId="1FF81449" w14:textId="77777777" w:rsidR="00962ABF" w:rsidRPr="00DD0FC9" w:rsidRDefault="00505FDB" w:rsidP="00EF7A38">
      <w:pPr>
        <w:pStyle w:val="2ndorder-head"/>
      </w:pPr>
      <w:r w:rsidRPr="00DD0FC9">
        <w:fldChar w:fldCharType="begin"/>
      </w:r>
      <w:r w:rsidRPr="00DD0FC9">
        <w:instrText xml:space="preserve"> MACROBUTTON  AcceptAllChangesInDoc Construction of references </w:instrText>
      </w:r>
      <w:r w:rsidRPr="00DD0FC9">
        <w:fldChar w:fldCharType="end"/>
      </w:r>
    </w:p>
    <w:p w14:paraId="2CE4911B" w14:textId="77777777" w:rsidR="002F5249" w:rsidRPr="002F5249" w:rsidRDefault="002F5249" w:rsidP="002F5249">
      <w:pPr>
        <w:pStyle w:val="BodyMainText"/>
      </w:pPr>
      <w:r w:rsidRPr="002F5249">
        <w:t xml:space="preserve">References must be listed at the end of the paper. </w:t>
      </w:r>
      <w:r>
        <w:t>Do not begin them on a new page unless absolutely necessary due to spacing issues. Authors should ensure that every reference cited in the text appears in the reference list and that every reference included in the reference page is cited in the text as well.</w:t>
      </w:r>
    </w:p>
    <w:p w14:paraId="579F737A" w14:textId="77777777" w:rsidR="002F5249" w:rsidRDefault="002F5249" w:rsidP="002F5249">
      <w:pPr>
        <w:pStyle w:val="BodyMainText"/>
      </w:pPr>
      <w:r>
        <w:t>In-text citations should follow the APA style’s author-date method. This means that the author’s last name should be followed by the year of publication. A complete reference of it should appear in the reference list at the end of the paper. An example of an in-text citation is as follows: (Matthews, 1992).</w:t>
      </w:r>
    </w:p>
    <w:p w14:paraId="75D1D806" w14:textId="0811D883" w:rsidR="009C61E1" w:rsidRDefault="002F5249" w:rsidP="009C61E1">
      <w:pPr>
        <w:pStyle w:val="BodyMainText"/>
      </w:pPr>
      <w:r w:rsidRPr="009C61E1">
        <w:rPr>
          <w:highlight w:val="yellow"/>
        </w:rPr>
        <w:t xml:space="preserve">For detailed guidelines on how to format your references correctly, refer to the </w:t>
      </w:r>
      <w:r w:rsidRPr="009C61E1">
        <w:rPr>
          <w:b/>
          <w:bCs/>
          <w:highlight w:val="yellow"/>
        </w:rPr>
        <w:t>“ESSD Reference List and Citations Style Guide”</w:t>
      </w:r>
      <w:r w:rsidR="009C61E1" w:rsidRPr="009C61E1">
        <w:rPr>
          <w:highlight w:val="yellow"/>
        </w:rPr>
        <w:t xml:space="preserve">: </w:t>
      </w:r>
      <w:hyperlink r:id="rId9" w:history="1">
        <w:r w:rsidR="009C61E1" w:rsidRPr="009C61E1">
          <w:rPr>
            <w:rStyle w:val="Hyperlink"/>
            <w:highlight w:val="yellow"/>
          </w:rPr>
          <w:t>ESSD Reference List and Citations Style Guide</w:t>
        </w:r>
      </w:hyperlink>
      <w:r w:rsidR="009C61E1">
        <w:t xml:space="preserve"> </w:t>
      </w:r>
    </w:p>
    <w:p w14:paraId="4FFDD8B8" w14:textId="77777777" w:rsidR="002F5249" w:rsidRDefault="002F5249" w:rsidP="002F5249">
      <w:pPr>
        <w:pStyle w:val="BodyMainText"/>
      </w:pPr>
      <w:r>
        <w:t>Some examples of how your references should be listed are provided at the end of this template in the ‘References’ section. These examples will help you assemble your reference list in the correct format and font size.</w:t>
      </w:r>
    </w:p>
    <w:p w14:paraId="4C2F8A07" w14:textId="77777777" w:rsidR="002F5249" w:rsidRPr="00DD0FC9" w:rsidRDefault="002F5249" w:rsidP="004622B7">
      <w:pPr>
        <w:pStyle w:val="BodyMainText"/>
      </w:pPr>
    </w:p>
    <w:p w14:paraId="26E7A761" w14:textId="77777777" w:rsidR="00962ABF" w:rsidRPr="00DD0FC9" w:rsidRDefault="00505FDB" w:rsidP="005D0B8B">
      <w:pPr>
        <w:pStyle w:val="2ndorder-head"/>
      </w:pPr>
      <w:r w:rsidRPr="00DD0FC9">
        <w:fldChar w:fldCharType="begin"/>
      </w:r>
      <w:r w:rsidRPr="00DD0FC9">
        <w:instrText xml:space="preserve"> MACROBUTTON  AcceptAllChangesInDoc Section headings </w:instrText>
      </w:r>
      <w:r w:rsidRPr="00DD0FC9">
        <w:fldChar w:fldCharType="end"/>
      </w:r>
    </w:p>
    <w:p w14:paraId="200D0696" w14:textId="77777777" w:rsidR="00962ABF" w:rsidRPr="00DD0FC9" w:rsidRDefault="00962ABF" w:rsidP="004622B7">
      <w:pPr>
        <w:pStyle w:val="BodyMainText"/>
      </w:pPr>
      <w:r w:rsidRPr="00DD0FC9">
        <w:t>Section headings should be left justified, bold, with the first letter capitalized and numbered consecutively, starting with the Introduction. Sub-section headings should be in capital and lower-case italic letters, numbered 1.1, 1.2, etc, and left justified, with second and subsequent lines indented. All headings should have a minimum of two text lines after them before a page or column break. Ensure the text area is not blank except for the last page.</w:t>
      </w:r>
    </w:p>
    <w:p w14:paraId="2EC273DF" w14:textId="77777777" w:rsidR="00962ABF" w:rsidRPr="00DD0FC9" w:rsidRDefault="00505FDB" w:rsidP="005D0B8B">
      <w:pPr>
        <w:pStyle w:val="2ndorder-head"/>
      </w:pPr>
      <w:r w:rsidRPr="00DD0FC9">
        <w:fldChar w:fldCharType="begin"/>
      </w:r>
      <w:r w:rsidRPr="00DD0FC9">
        <w:instrText xml:space="preserve"> MACROBUTTON  AcceptAllChangesInDoc  General guidelines for the preparation of your text </w:instrText>
      </w:r>
      <w:r w:rsidRPr="00DD0FC9">
        <w:fldChar w:fldCharType="end"/>
      </w:r>
    </w:p>
    <w:p w14:paraId="74E40182" w14:textId="77777777" w:rsidR="00962ABF" w:rsidRPr="00DD0FC9" w:rsidRDefault="00962ABF" w:rsidP="004622B7">
      <w:pPr>
        <w:pStyle w:val="BodyMainText"/>
      </w:pPr>
      <w:r w:rsidRPr="00DD0FC9">
        <w:t xml:space="preserve">Avoid hyphenation at the end of a line. Symbols denoting vectors and matrices should be indicated in bold type. Scalar variable names should normally be expressed using italics. Weights and measures should be expressed in SI units. </w:t>
      </w:r>
      <w:r w:rsidRPr="00DD0FC9">
        <w:rPr>
          <w:szCs w:val="16"/>
        </w:rPr>
        <w:t>All non-standard abbreviations or symbols must be defined when first mentioned, or a glossary provided.</w:t>
      </w:r>
    </w:p>
    <w:p w14:paraId="6A1ACDB6" w14:textId="77777777" w:rsidR="00962ABF" w:rsidRPr="00DD0FC9" w:rsidRDefault="00505FDB" w:rsidP="005D0B8B">
      <w:pPr>
        <w:pStyle w:val="2ndorder-head"/>
      </w:pPr>
      <w:r w:rsidRPr="00DD0FC9">
        <w:fldChar w:fldCharType="begin"/>
      </w:r>
      <w:r w:rsidRPr="00DD0FC9">
        <w:instrText xml:space="preserve"> MACROBUTTON  AcceptAllChangesInDoc File naming and delivery </w:instrText>
      </w:r>
      <w:r w:rsidRPr="00DD0FC9">
        <w:fldChar w:fldCharType="end"/>
      </w:r>
    </w:p>
    <w:p w14:paraId="2152B821" w14:textId="77777777" w:rsidR="00962ABF" w:rsidRPr="00DD0FC9" w:rsidRDefault="00962ABF" w:rsidP="004622B7">
      <w:pPr>
        <w:pStyle w:val="BodyMainText"/>
        <w:rPr>
          <w:szCs w:val="16"/>
        </w:rPr>
      </w:pPr>
      <w:r w:rsidRPr="00DD0FC9">
        <w:rPr>
          <w:szCs w:val="16"/>
        </w:rPr>
        <w:t>Please title your files in this order ‘</w:t>
      </w:r>
      <w:r w:rsidRPr="00DD0FC9">
        <w:t>conference acronym_authorslastname</w:t>
      </w:r>
      <w:r w:rsidRPr="00DD0FC9">
        <w:rPr>
          <w:szCs w:val="16"/>
        </w:rPr>
        <w:t xml:space="preserve">’. </w:t>
      </w:r>
    </w:p>
    <w:p w14:paraId="7D6E8ADF" w14:textId="77777777" w:rsidR="00962ABF" w:rsidRPr="00DD0FC9" w:rsidRDefault="00505FDB" w:rsidP="005D0B8B">
      <w:pPr>
        <w:pStyle w:val="2ndorder-head"/>
      </w:pPr>
      <w:r w:rsidRPr="00DD0FC9">
        <w:fldChar w:fldCharType="begin"/>
      </w:r>
      <w:r w:rsidRPr="00DD0FC9">
        <w:instrText xml:space="preserve"> MACROBUTTON  AcceptAllChangesInDoc Footnotes </w:instrText>
      </w:r>
      <w:r w:rsidRPr="00DD0FC9">
        <w:fldChar w:fldCharType="end"/>
      </w:r>
    </w:p>
    <w:p w14:paraId="14D298C2" w14:textId="77777777" w:rsidR="00962ABF" w:rsidRPr="00DD0FC9" w:rsidRDefault="00962ABF" w:rsidP="004622B7">
      <w:pPr>
        <w:pStyle w:val="BodyTextIndent3IEREK"/>
        <w:ind w:left="0"/>
        <w:rPr>
          <w:szCs w:val="16"/>
        </w:rPr>
      </w:pPr>
      <w:r w:rsidRPr="00DD0FC9">
        <w:t>Footnotes should be avoided if possible. Necessary footnotes should be denoted in the text by consecutive superscript letters</w:t>
      </w:r>
      <w:r w:rsidRPr="00DD0FC9">
        <w:rPr>
          <w:rStyle w:val="FootnoteReference"/>
        </w:rPr>
        <w:footnoteReference w:customMarkFollows="1" w:id="1"/>
        <w:t>1</w:t>
      </w:r>
      <w:r w:rsidRPr="00DD0FC9">
        <w:t xml:space="preserve">. The footnotes should be typed single spaced, and in smaller type size (8 pt), at the foot of the page in which they are mentioned, and separated from the main text by a one line space extending at the foot of the column. The </w:t>
      </w:r>
      <w:r w:rsidR="00377E7A" w:rsidRPr="00DD0FC9">
        <w:t>ARCHIVE</w:t>
      </w:r>
      <w:r w:rsidRPr="00DD0FC9">
        <w:t>-footnote style is available in the MS Word for the text of the footnote.</w:t>
      </w:r>
    </w:p>
    <w:p w14:paraId="6E3AF4CF" w14:textId="77777777" w:rsidR="00962ABF" w:rsidRPr="00DD0FC9" w:rsidRDefault="00962ABF" w:rsidP="004622B7">
      <w:pPr>
        <w:pStyle w:val="BodyTextIndent3IEREK"/>
        <w:ind w:left="0"/>
        <w:rPr>
          <w:szCs w:val="16"/>
        </w:rPr>
      </w:pPr>
      <w:r w:rsidRPr="00DD0FC9">
        <w:rPr>
          <w:rFonts w:hint="eastAsia"/>
          <w:szCs w:val="16"/>
        </w:rPr>
        <w:t>Please d</w:t>
      </w:r>
      <w:r w:rsidRPr="00DD0FC9">
        <w:rPr>
          <w:szCs w:val="16"/>
        </w:rPr>
        <w:t>o not change the margins of the template as this can result in the footnote falling outside printing range.</w:t>
      </w:r>
    </w:p>
    <w:p w14:paraId="66CE9B17" w14:textId="77777777" w:rsidR="005D5DA0" w:rsidRPr="00DD0FC9" w:rsidRDefault="00CC2010" w:rsidP="005D5DA0">
      <w:pPr>
        <w:pStyle w:val="2ndorder-head"/>
      </w:pPr>
      <w:r w:rsidRPr="00DD0FC9">
        <w:lastRenderedPageBreak/>
        <w:fldChar w:fldCharType="begin"/>
      </w:r>
      <w:r w:rsidRPr="00DD0FC9">
        <w:instrText xml:space="preserve"> MACROBUTTON  AcceptAllChangesInDoc Conclusions </w:instrText>
      </w:r>
      <w:r w:rsidRPr="00DD0FC9">
        <w:fldChar w:fldCharType="end"/>
      </w:r>
    </w:p>
    <w:p w14:paraId="1F209ECB" w14:textId="77777777" w:rsidR="005D5DA0" w:rsidRPr="00DD0FC9" w:rsidRDefault="005D5DA0" w:rsidP="004622B7">
      <w:pPr>
        <w:pStyle w:val="BodyTextIndent3IEREK"/>
        <w:ind w:left="0"/>
        <w:rPr>
          <w:b/>
        </w:rPr>
      </w:pPr>
      <w:r w:rsidRPr="00DD0FC9">
        <w:t>Conclusions should state concisely the most important propositions of the paper as well as the author’s views of the practical implications of the results.</w:t>
      </w:r>
    </w:p>
    <w:p w14:paraId="417898A1" w14:textId="77777777" w:rsidR="00962ABF" w:rsidRPr="00DD0FC9" w:rsidRDefault="00505FDB" w:rsidP="004622B7">
      <w:pPr>
        <w:pStyle w:val="1Mainhead"/>
      </w:pPr>
      <w:r w:rsidRPr="00DD0FC9">
        <w:fldChar w:fldCharType="begin"/>
      </w:r>
      <w:r w:rsidRPr="00DD0FC9">
        <w:instrText xml:space="preserve"> MACROBUTTON  AcceptAllChangesInDoc Illustrations </w:instrText>
      </w:r>
      <w:r w:rsidRPr="00DD0FC9">
        <w:fldChar w:fldCharType="end"/>
      </w:r>
    </w:p>
    <w:p w14:paraId="4A842BE2" w14:textId="77777777" w:rsidR="00962ABF" w:rsidRPr="00DD0FC9" w:rsidRDefault="00962ABF" w:rsidP="004622B7">
      <w:pPr>
        <w:pStyle w:val="BodyMainText"/>
      </w:pPr>
      <w:r w:rsidRPr="00DD0FC9">
        <w:t>All figures should be numbered with Arabic numerals (1,2,3,</w:t>
      </w:r>
      <w:r w:rsidR="0054102F" w:rsidRPr="00DD0FC9">
        <w:t>..</w:t>
      </w:r>
      <w:r w:rsidRPr="00DD0FC9">
        <w:t>….).</w:t>
      </w:r>
      <w:r w:rsidR="005817C7" w:rsidRPr="00DD0FC9">
        <w:t xml:space="preserve"> Number figures consecutively in the order in which reference is made to them in the text, making no dis</w:t>
      </w:r>
      <w:r w:rsidR="005817C7" w:rsidRPr="00DD0FC9">
        <w:softHyphen/>
        <w:t>tinction between diagrams and photographs.</w:t>
      </w:r>
      <w:r w:rsidRPr="00DD0FC9">
        <w:t xml:space="preserve">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In MS word input the figures must be properly coded. Preferred format of figures are PNG, JPEG, GIF etc. Lettering and symbols should be clearly defined either in the caption or in a legend provided as part of the figure. Figures should be placed at the top or bottom of a page wherever possible, as close as possible to the first reference to them in the paper. Please ensure that all the figures are of 300 DPI resolutions as this will facilitate good</w:t>
      </w:r>
      <w:r w:rsidR="00B6367A" w:rsidRPr="00DD0FC9">
        <w:t xml:space="preserve"> output. Avoid excessive notes and designations on captions.</w:t>
      </w:r>
    </w:p>
    <w:p w14:paraId="4B945D4F" w14:textId="77777777" w:rsidR="00B6367A" w:rsidRPr="00DD0FC9" w:rsidRDefault="005817C7" w:rsidP="004622B7">
      <w:pPr>
        <w:pStyle w:val="BodyMainText"/>
      </w:pPr>
      <w:r w:rsidRPr="00DD0FC9">
        <w:t>Figures, etc. should not be centered, but the figure number and caption should be typed below the illustration in 9 pt and left justified. Leave about one line of space between the actual text and figure (including caption). Never place any text next to a figure. Leave this space blank. The most convenient place for placing figures is at the top or bottom of the page. Avoid placing text between figures as readers might not notice the text.</w:t>
      </w:r>
      <w:r w:rsidR="00962ABF" w:rsidRPr="00DD0FC9">
        <w:t xml:space="preserve"> [</w:t>
      </w:r>
      <w:r w:rsidR="00962ABF" w:rsidRPr="00DD0FC9">
        <w:rPr>
          <w:b/>
          <w:i/>
        </w:rPr>
        <w:t>Note:</w:t>
      </w:r>
      <w:r w:rsidR="00962ABF" w:rsidRPr="00DD0FC9">
        <w:t xml:space="preserve"> one-line captions of length less than column width (or full typesetting width or oblong) centered]. </w:t>
      </w:r>
      <w:r w:rsidR="00D703CB" w:rsidRPr="00DD0FC9">
        <w:t xml:space="preserve">The </w:t>
      </w:r>
      <w:r w:rsidR="00962ABF" w:rsidRPr="00DD0FC9">
        <w:t xml:space="preserve">Artwork has no text along the side of it in the main body of the text. However, if two images fit next to each other, these may be placed next to each other to save </w:t>
      </w:r>
      <w:r w:rsidR="00B50115" w:rsidRPr="00DD0FC9">
        <w:t>space. For example, see Fig</w:t>
      </w:r>
      <w:r w:rsidR="0068301C" w:rsidRPr="00DD0FC9">
        <w:t>ure</w:t>
      </w:r>
      <w:r w:rsidR="00B50115" w:rsidRPr="00DD0FC9">
        <w:t>. 1.</w:t>
      </w:r>
    </w:p>
    <w:p w14:paraId="15CC823C" w14:textId="77777777" w:rsidR="006E392F" w:rsidRPr="00DD0FC9" w:rsidRDefault="006E392F" w:rsidP="006E392F">
      <w:pPr>
        <w:pStyle w:val="BodyMainText"/>
        <w:jc w:val="center"/>
      </w:pPr>
      <w:r w:rsidRPr="00DD0FC9">
        <w:rPr>
          <w:lang w:eastAsia="en-US"/>
        </w:rPr>
        <w:drawing>
          <wp:inline distT="0" distB="0" distL="0" distR="0" wp14:anchorId="71138B51" wp14:editId="15D49EE2">
            <wp:extent cx="5219700" cy="178928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0">
                      <a:extLst>
                        <a:ext uri="{28A0092B-C50C-407E-A947-70E740481C1C}">
                          <a14:useLocalDpi xmlns:a14="http://schemas.microsoft.com/office/drawing/2010/main" val="0"/>
                        </a:ext>
                      </a:extLst>
                    </a:blip>
                    <a:stretch>
                      <a:fillRect/>
                    </a:stretch>
                  </pic:blipFill>
                  <pic:spPr>
                    <a:xfrm>
                      <a:off x="0" y="0"/>
                      <a:ext cx="5329323" cy="1826865"/>
                    </a:xfrm>
                    <a:prstGeom prst="rect">
                      <a:avLst/>
                    </a:prstGeom>
                  </pic:spPr>
                </pic:pic>
              </a:graphicData>
            </a:graphic>
          </wp:inline>
        </w:drawing>
      </w:r>
    </w:p>
    <w:p w14:paraId="61ACE5CD" w14:textId="77777777" w:rsidR="001A510B" w:rsidRPr="00DD0FC9" w:rsidRDefault="00953D5B" w:rsidP="00316E85">
      <w:pPr>
        <w:pStyle w:val="Caption"/>
        <w:tabs>
          <w:tab w:val="left" w:pos="4962"/>
        </w:tabs>
        <w:ind w:left="1701"/>
      </w:pPr>
      <w:r w:rsidRPr="00DD0FC9">
        <w:t xml:space="preserve">      </w:t>
      </w:r>
      <w:r w:rsidR="00007A3A" w:rsidRPr="00DD0FC9">
        <w:rPr>
          <w:rStyle w:val="FigureCaptionChar"/>
        </w:rPr>
        <w:t xml:space="preserve">Figure </w:t>
      </w:r>
      <w:r w:rsidR="00007A3A" w:rsidRPr="00DD0FC9">
        <w:rPr>
          <w:rStyle w:val="FigureCaptionChar"/>
        </w:rPr>
        <w:fldChar w:fldCharType="begin"/>
      </w:r>
      <w:r w:rsidR="00007A3A" w:rsidRPr="00DD0FC9">
        <w:rPr>
          <w:rStyle w:val="FigureCaptionChar"/>
        </w:rPr>
        <w:instrText xml:space="preserve"> SEQ Figure \* ARABIC </w:instrText>
      </w:r>
      <w:r w:rsidR="00007A3A" w:rsidRPr="00DD0FC9">
        <w:rPr>
          <w:rStyle w:val="FigureCaptionChar"/>
        </w:rPr>
        <w:fldChar w:fldCharType="separate"/>
      </w:r>
      <w:r w:rsidR="00722589" w:rsidRPr="00DD0FC9">
        <w:rPr>
          <w:rStyle w:val="FigureCaptionChar"/>
        </w:rPr>
        <w:t>1</w:t>
      </w:r>
      <w:r w:rsidR="00007A3A" w:rsidRPr="00DD0FC9">
        <w:rPr>
          <w:rStyle w:val="FigureCaptionChar"/>
        </w:rPr>
        <w:fldChar w:fldCharType="end"/>
      </w:r>
      <w:r w:rsidR="0068301C" w:rsidRPr="00DD0FC9">
        <w:t xml:space="preserve"> </w:t>
      </w:r>
      <w:r w:rsidR="00EF519B" w:rsidRPr="00DD0FC9">
        <w:rPr>
          <w:rStyle w:val="FigureCaptionChar"/>
        </w:rPr>
        <w:fldChar w:fldCharType="begin"/>
      </w:r>
      <w:r w:rsidR="00EF519B" w:rsidRPr="00DD0FC9">
        <w:rPr>
          <w:rStyle w:val="FigureCaptionChar"/>
        </w:rPr>
        <w:instrText xml:space="preserve"> MACROBUTTON  AcceptAllChangesInDoc (a) first picture </w:instrText>
      </w:r>
      <w:r w:rsidR="00EF519B" w:rsidRPr="00DD0FC9">
        <w:rPr>
          <w:rStyle w:val="FigureCaptionChar"/>
        </w:rPr>
        <w:fldChar w:fldCharType="end"/>
      </w:r>
      <w:r w:rsidR="006E392F" w:rsidRPr="00DD0FC9">
        <w:t xml:space="preserve"> </w:t>
      </w:r>
      <w:r w:rsidR="0068301C" w:rsidRPr="00DD0FC9">
        <w:t xml:space="preserve">                  </w:t>
      </w:r>
      <w:r w:rsidRPr="00DD0FC9">
        <w:t xml:space="preserve">                     </w:t>
      </w:r>
      <w:r w:rsidR="00007A3A" w:rsidRPr="00DD0FC9">
        <w:rPr>
          <w:rStyle w:val="FigureCaptionChar"/>
        </w:rPr>
        <w:t xml:space="preserve">Figure </w:t>
      </w:r>
      <w:r w:rsidR="00007A3A" w:rsidRPr="00DD0FC9">
        <w:rPr>
          <w:rStyle w:val="FigureCaptionChar"/>
        </w:rPr>
        <w:fldChar w:fldCharType="begin"/>
      </w:r>
      <w:r w:rsidR="00007A3A" w:rsidRPr="00DD0FC9">
        <w:rPr>
          <w:rStyle w:val="FigureCaptionChar"/>
        </w:rPr>
        <w:instrText xml:space="preserve"> SEQ Figure \* ARABIC </w:instrText>
      </w:r>
      <w:r w:rsidR="00007A3A" w:rsidRPr="00DD0FC9">
        <w:rPr>
          <w:rStyle w:val="FigureCaptionChar"/>
        </w:rPr>
        <w:fldChar w:fldCharType="separate"/>
      </w:r>
      <w:r w:rsidR="00722589" w:rsidRPr="00DD0FC9">
        <w:rPr>
          <w:rStyle w:val="FigureCaptionChar"/>
        </w:rPr>
        <w:t>2</w:t>
      </w:r>
      <w:r w:rsidR="00007A3A" w:rsidRPr="00DD0FC9">
        <w:rPr>
          <w:rStyle w:val="FigureCaptionChar"/>
        </w:rPr>
        <w:fldChar w:fldCharType="end"/>
      </w:r>
      <w:r w:rsidR="00316E85" w:rsidRPr="00DD0FC9">
        <w:rPr>
          <w:rStyle w:val="FigureCaptionChar"/>
        </w:rPr>
        <w:t xml:space="preserve"> </w:t>
      </w:r>
      <w:r w:rsidR="006E392F" w:rsidRPr="00DD0FC9">
        <w:rPr>
          <w:rStyle w:val="FigureCaptionChar"/>
        </w:rPr>
        <w:fldChar w:fldCharType="begin"/>
      </w:r>
      <w:r w:rsidR="006E392F" w:rsidRPr="00DD0FC9">
        <w:rPr>
          <w:rStyle w:val="FigureCaptionChar"/>
        </w:rPr>
        <w:instrText xml:space="preserve"> MACROBUTTON  AcceptAllChangesInDoc (b) Second  picture </w:instrText>
      </w:r>
      <w:r w:rsidR="006E392F" w:rsidRPr="00DD0FC9">
        <w:rPr>
          <w:rStyle w:val="FigureCaptionChar"/>
        </w:rPr>
        <w:fldChar w:fldCharType="end"/>
      </w:r>
    </w:p>
    <w:p w14:paraId="40F8D78B" w14:textId="77777777" w:rsidR="00316E85" w:rsidRPr="00DD0FC9" w:rsidRDefault="00316E85" w:rsidP="00316E85">
      <w:pPr>
        <w:pStyle w:val="2ndorder-head"/>
        <w:numPr>
          <w:ilvl w:val="0"/>
          <w:numId w:val="0"/>
        </w:numPr>
      </w:pPr>
      <w:r w:rsidRPr="00DD0FC9">
        <w:fldChar w:fldCharType="begin"/>
      </w:r>
      <w:r w:rsidRPr="00DD0FC9">
        <w:instrText xml:space="preserve"> MACROBUTTON  AcceptAllChangesInDoc 1.1. Pereferences, Symbols &amp; Units </w:instrText>
      </w:r>
      <w:r w:rsidRPr="00DD0FC9">
        <w:fldChar w:fldCharType="end"/>
      </w:r>
    </w:p>
    <w:p w14:paraId="2571C2D1" w14:textId="77777777" w:rsidR="00953D5B" w:rsidRPr="00DD0FC9" w:rsidRDefault="00953D5B" w:rsidP="004622B7">
      <w:pPr>
        <w:pStyle w:val="BodyTextIndent3IEREK"/>
        <w:ind w:left="0"/>
      </w:pPr>
      <w:r w:rsidRPr="00DD0FC9">
        <w:t>Consistency of style is very important. Note the spacing, punctuation and caps in all the examples below.</w:t>
      </w:r>
    </w:p>
    <w:p w14:paraId="184BA52B" w14:textId="77777777" w:rsidR="00953D5B" w:rsidRPr="00DD0FC9" w:rsidRDefault="00953D5B" w:rsidP="004622B7">
      <w:pPr>
        <w:pStyle w:val="BodyTextIndent3IEREK"/>
        <w:ind w:left="0"/>
      </w:pPr>
      <w:r w:rsidRPr="00DD0FC9">
        <w:t>References in the text: Figure 1, Figures 2-4, 6, 8a, b (not abbreviated)</w:t>
      </w:r>
    </w:p>
    <w:p w14:paraId="290C22E9" w14:textId="77777777" w:rsidR="00953D5B" w:rsidRPr="00DD0FC9" w:rsidRDefault="00953D5B" w:rsidP="004622B7">
      <w:pPr>
        <w:pStyle w:val="BodyTextIndent3IEREK"/>
        <w:ind w:left="0"/>
      </w:pPr>
      <w:r w:rsidRPr="00DD0FC9">
        <w:t>References between parentheses: (Fig. 1), (Figs 2-4, 6, 8a, b) (abbreviated)</w:t>
      </w:r>
    </w:p>
    <w:p w14:paraId="51A418A3" w14:textId="77777777" w:rsidR="00953D5B" w:rsidRPr="00DD0FC9" w:rsidRDefault="00953D5B" w:rsidP="004622B7">
      <w:pPr>
        <w:pStyle w:val="BodyTextIndent3IEREK"/>
        <w:ind w:left="0"/>
      </w:pPr>
      <w:r w:rsidRPr="00DD0FC9">
        <w:t>USA / UK / The Netherlands instead of U.S.A. / U.K. / Netherlands / the Netherlands</w:t>
      </w:r>
    </w:p>
    <w:p w14:paraId="1F5216CF" w14:textId="77777777" w:rsidR="00953D5B" w:rsidRPr="00DD0FC9" w:rsidRDefault="00953D5B" w:rsidP="004622B7">
      <w:pPr>
        <w:pStyle w:val="BodyTextIndent3IEREK"/>
        <w:ind w:left="0"/>
      </w:pPr>
      <w:r w:rsidRPr="00DD0FC9">
        <w:t>Author &amp; Author (1989) instead of Author and Author (1989)</w:t>
      </w:r>
    </w:p>
    <w:p w14:paraId="2B41C4C3" w14:textId="77777777" w:rsidR="00953D5B" w:rsidRPr="00DD0FC9" w:rsidRDefault="0063490B" w:rsidP="004622B7">
      <w:pPr>
        <w:pStyle w:val="BodyTextIndent3IEREK"/>
        <w:ind w:left="0"/>
      </w:pPr>
      <w:r w:rsidRPr="00DD0FC9">
        <w:t xml:space="preserve"> </w:t>
      </w:r>
      <w:r w:rsidR="00953D5B" w:rsidRPr="00DD0FC9">
        <w:t>(Author et al.</w:t>
      </w:r>
      <w:r w:rsidRPr="00DD0FC9">
        <w:t>,</w:t>
      </w:r>
      <w:r w:rsidR="00953D5B" w:rsidRPr="00DD0FC9">
        <w:t xml:space="preserve"> 1989) instead of (Author, Author &amp; Author</w:t>
      </w:r>
      <w:r w:rsidRPr="00DD0FC9">
        <w:t>,</w:t>
      </w:r>
      <w:r w:rsidR="00953D5B" w:rsidRPr="00DD0FC9">
        <w:t xml:space="preserve"> 1989)</w:t>
      </w:r>
    </w:p>
    <w:p w14:paraId="15264436" w14:textId="77777777" w:rsidR="00953D5B" w:rsidRPr="00DD0FC9" w:rsidRDefault="00953D5B" w:rsidP="004622B7">
      <w:pPr>
        <w:pStyle w:val="BodyTextIndent3IEREK"/>
        <w:ind w:left="0"/>
      </w:pPr>
      <w:r w:rsidRPr="00DD0FC9">
        <w:t>Always use the official SI notations:</w:t>
      </w:r>
    </w:p>
    <w:p w14:paraId="78137726" w14:textId="77777777" w:rsidR="00953D5B" w:rsidRPr="00DD0FC9" w:rsidRDefault="00953D5B" w:rsidP="004622B7">
      <w:pPr>
        <w:pStyle w:val="BodyTextIndent3IEREK"/>
        <w:ind w:left="0"/>
      </w:pPr>
      <w:r w:rsidRPr="00DD0FC9">
        <w:t>kg / m / kJ / cm</w:t>
      </w:r>
      <w:r w:rsidRPr="00DD0FC9">
        <w:rPr>
          <w:i/>
        </w:rPr>
        <w:t xml:space="preserve"> instead</w:t>
      </w:r>
      <w:r w:rsidRPr="00DD0FC9">
        <w:t xml:space="preserve"> </w:t>
      </w:r>
      <w:r w:rsidRPr="00DD0FC9">
        <w:rPr>
          <w:i/>
        </w:rPr>
        <w:t>of</w:t>
      </w:r>
      <w:r w:rsidRPr="00DD0FC9">
        <w:t xml:space="preserve"> kg. (Kg) / m. / kJ. (KJ) / cm.; </w:t>
      </w:r>
    </w:p>
    <w:p w14:paraId="1DCEDB1A" w14:textId="77777777" w:rsidR="00953D5B" w:rsidRPr="00DD0FC9" w:rsidRDefault="00953D5B" w:rsidP="004622B7">
      <w:pPr>
        <w:pStyle w:val="BodyTextIndent3IEREK"/>
        <w:ind w:left="0"/>
      </w:pPr>
      <w:r w:rsidRPr="00DD0FC9">
        <w:t>20°16</w:t>
      </w:r>
      <w:r w:rsidRPr="00DD0FC9">
        <w:sym w:font="Symbol" w:char="F0A2"/>
      </w:r>
      <w:r w:rsidRPr="00DD0FC9">
        <w:t>32</w:t>
      </w:r>
      <w:r w:rsidRPr="00DD0FC9">
        <w:sym w:font="Symbol" w:char="F0A2"/>
      </w:r>
      <w:r w:rsidRPr="00DD0FC9">
        <w:sym w:font="Symbol" w:char="F0A2"/>
      </w:r>
      <w:r w:rsidRPr="00DD0FC9">
        <w:t xml:space="preserve">SW </w:t>
      </w:r>
      <w:r w:rsidRPr="00DD0FC9">
        <w:rPr>
          <w:i/>
        </w:rPr>
        <w:t>instead of</w:t>
      </w:r>
      <w:r w:rsidRPr="00DD0FC9">
        <w:t xml:space="preserve"> 20° 16</w:t>
      </w:r>
      <w:r w:rsidRPr="00DD0FC9">
        <w:sym w:font="Symbol" w:char="F0A2"/>
      </w:r>
      <w:r w:rsidRPr="00DD0FC9">
        <w:t xml:space="preserve"> 32</w:t>
      </w:r>
      <w:r w:rsidRPr="00DD0FC9">
        <w:sym w:font="Symbol" w:char="F0A2"/>
      </w:r>
      <w:r w:rsidRPr="00DD0FC9">
        <w:sym w:font="Symbol" w:char="F0A2"/>
      </w:r>
      <w:r w:rsidRPr="00DD0FC9">
        <w:t xml:space="preserve"> SW</w:t>
      </w:r>
    </w:p>
    <w:p w14:paraId="23B8364F" w14:textId="77777777" w:rsidR="00953D5B" w:rsidRPr="00DD0FC9" w:rsidRDefault="00953D5B" w:rsidP="004622B7">
      <w:pPr>
        <w:pStyle w:val="BodyTextIndent3IEREK"/>
        <w:ind w:left="0"/>
      </w:pPr>
      <w:r w:rsidRPr="00DD0FC9">
        <w:t xml:space="preserve">0.50 </w:t>
      </w:r>
      <w:r w:rsidRPr="00DD0FC9">
        <w:rPr>
          <w:i/>
        </w:rPr>
        <w:t>instead of</w:t>
      </w:r>
      <w:r w:rsidRPr="00DD0FC9">
        <w:t xml:space="preserve"> 0,50 (</w:t>
      </w:r>
      <w:r w:rsidRPr="00DD0FC9">
        <w:rPr>
          <w:i/>
        </w:rPr>
        <w:t>used in French text</w:t>
      </w:r>
      <w:r w:rsidRPr="00DD0FC9">
        <w:t xml:space="preserve">); 9000 </w:t>
      </w:r>
      <w:r w:rsidRPr="00DD0FC9">
        <w:rPr>
          <w:i/>
        </w:rPr>
        <w:t>instead of</w:t>
      </w:r>
      <w:r w:rsidRPr="00DD0FC9">
        <w:t xml:space="preserve"> 9,000</w:t>
      </w:r>
      <w:r w:rsidRPr="00DD0FC9">
        <w:rPr>
          <w:i/>
        </w:rPr>
        <w:t xml:space="preserve"> but if more than</w:t>
      </w:r>
      <w:r w:rsidRPr="00DD0FC9">
        <w:t xml:space="preserve"> 10,000: 10,000 </w:t>
      </w:r>
      <w:r w:rsidRPr="00DD0FC9">
        <w:rPr>
          <w:i/>
        </w:rPr>
        <w:t>instead of</w:t>
      </w:r>
      <w:r w:rsidRPr="00DD0FC9">
        <w:t xml:space="preserve"> 10000</w:t>
      </w:r>
    </w:p>
    <w:p w14:paraId="6D084193" w14:textId="77777777" w:rsidR="00953D5B" w:rsidRPr="00DD0FC9" w:rsidRDefault="00953D5B" w:rsidP="004622B7">
      <w:pPr>
        <w:pStyle w:val="BodyTextIndent3IEREK"/>
        <w:ind w:left="0"/>
      </w:pPr>
      <w:r w:rsidRPr="00DD0FC9">
        <w:rPr>
          <w:vertAlign w:val="superscript"/>
        </w:rPr>
        <w:t>14</w:t>
      </w:r>
      <w:r w:rsidRPr="00DD0FC9">
        <w:t xml:space="preserve">C </w:t>
      </w:r>
      <w:r w:rsidRPr="00DD0FC9">
        <w:rPr>
          <w:i/>
        </w:rPr>
        <w:t>instead of</w:t>
      </w:r>
      <w:r w:rsidRPr="00DD0FC9">
        <w:t xml:space="preserve"> C</w:t>
      </w:r>
      <w:r w:rsidRPr="00DD0FC9">
        <w:rPr>
          <w:vertAlign w:val="superscript"/>
        </w:rPr>
        <w:t>14</w:t>
      </w:r>
      <w:r w:rsidRPr="00DD0FC9">
        <w:t xml:space="preserve"> / C-14 </w:t>
      </w:r>
      <w:r w:rsidRPr="00DD0FC9">
        <w:rPr>
          <w:i/>
        </w:rPr>
        <w:t>and</w:t>
      </w:r>
      <w:r w:rsidRPr="00DD0FC9">
        <w:t xml:space="preserve"> BP / BC / AD </w:t>
      </w:r>
      <w:r w:rsidRPr="00DD0FC9">
        <w:rPr>
          <w:i/>
        </w:rPr>
        <w:t>instead of</w:t>
      </w:r>
      <w:r w:rsidRPr="00DD0FC9">
        <w:t xml:space="preserve"> B.P. / B.C. / A.D.</w:t>
      </w:r>
    </w:p>
    <w:p w14:paraId="70C88C2D" w14:textId="77777777" w:rsidR="00953D5B" w:rsidRPr="00DD0FC9" w:rsidRDefault="00953D5B" w:rsidP="004622B7">
      <w:pPr>
        <w:pStyle w:val="BodyTextIndent3IEREK"/>
        <w:ind w:left="0"/>
      </w:pPr>
      <w:r w:rsidRPr="00DD0FC9">
        <w:t>20</w:t>
      </w:r>
      <w:r w:rsidRPr="00DD0FC9">
        <w:rPr>
          <w:i/>
        </w:rPr>
        <w:t xml:space="preserve"> instead of</w:t>
      </w:r>
      <w:r w:rsidRPr="00DD0FC9">
        <w:t xml:space="preserve"> </w:t>
      </w:r>
      <w:r w:rsidRPr="00DD0FC9">
        <w:sym w:font="Symbol" w:char="F0B4"/>
      </w:r>
      <w:r w:rsidRPr="00DD0FC9">
        <w:t xml:space="preserve">20 / X20 / x 20; 4 + 5 &gt; 7 </w:t>
      </w:r>
      <w:r w:rsidRPr="00DD0FC9">
        <w:rPr>
          <w:i/>
        </w:rPr>
        <w:t>instead of</w:t>
      </w:r>
      <w:r w:rsidRPr="00DD0FC9">
        <w:t xml:space="preserve"> 4+5&gt;7 </w:t>
      </w:r>
      <w:r w:rsidRPr="00DD0FC9">
        <w:rPr>
          <w:i/>
        </w:rPr>
        <w:t>but</w:t>
      </w:r>
      <w:r w:rsidRPr="00DD0FC9">
        <w:t xml:space="preserve"> –8 / +8 </w:t>
      </w:r>
      <w:r w:rsidRPr="00DD0FC9">
        <w:rPr>
          <w:i/>
        </w:rPr>
        <w:t>instead of</w:t>
      </w:r>
      <w:r w:rsidRPr="00DD0FC9">
        <w:t xml:space="preserve"> – 8 / + 8</w:t>
      </w:r>
    </w:p>
    <w:p w14:paraId="58B68A37" w14:textId="77777777" w:rsidR="00953D5B" w:rsidRPr="00DD0FC9" w:rsidRDefault="00953D5B" w:rsidP="004622B7">
      <w:pPr>
        <w:pStyle w:val="BodyTextIndent3IEREK"/>
        <w:ind w:left="0"/>
      </w:pPr>
      <w:r w:rsidRPr="00DD0FC9">
        <w:t xml:space="preserve">e.g. / i.e. </w:t>
      </w:r>
      <w:r w:rsidRPr="00DD0FC9">
        <w:rPr>
          <w:i/>
        </w:rPr>
        <w:t>instead of</w:t>
      </w:r>
      <w:r w:rsidRPr="00DD0FC9">
        <w:t xml:space="preserve"> e.g., / i.e.,</w:t>
      </w:r>
    </w:p>
    <w:p w14:paraId="6DE14129" w14:textId="77777777" w:rsidR="00962ABF" w:rsidRPr="00DD0FC9" w:rsidRDefault="00EF519B" w:rsidP="004622B7">
      <w:pPr>
        <w:pStyle w:val="1Mainhead"/>
      </w:pPr>
      <w:r w:rsidRPr="00DD0FC9">
        <w:fldChar w:fldCharType="begin"/>
      </w:r>
      <w:r w:rsidRPr="00DD0FC9">
        <w:instrText xml:space="preserve"> MACROBUTTON  AcceptAllChangesInDoc Equations </w:instrText>
      </w:r>
      <w:r w:rsidRPr="00DD0FC9">
        <w:fldChar w:fldCharType="end"/>
      </w:r>
    </w:p>
    <w:p w14:paraId="758DB249" w14:textId="77777777" w:rsidR="00962ABF" w:rsidRPr="00DD0FC9" w:rsidRDefault="00962ABF" w:rsidP="004622B7">
      <w:pPr>
        <w:pStyle w:val="BodyMainText"/>
        <w:rPr>
          <w:szCs w:val="16"/>
        </w:rPr>
      </w:pPr>
      <w:r w:rsidRPr="00DD0FC9">
        <w:rPr>
          <w:szCs w:val="16"/>
        </w:rPr>
        <w:t>Equations and formulae should be typed in Mathtype, and numbered consecutively with Arabic numerals in parentheses on the right hand side of the page (if referred to explicitly in the text)</w:t>
      </w:r>
      <w:r w:rsidRPr="00DD0FC9">
        <w:rPr>
          <w:rFonts w:hint="eastAsia"/>
          <w:szCs w:val="16"/>
        </w:rPr>
        <w:t>.</w:t>
      </w:r>
      <w:r w:rsidRPr="00DD0FC9">
        <w:rPr>
          <w:szCs w:val="16"/>
        </w:rPr>
        <w:t xml:space="preserve"> They should also be separated from the surrounding text by one space.</w:t>
      </w:r>
    </w:p>
    <w:p w14:paraId="57FD860A" w14:textId="77777777" w:rsidR="00962ABF" w:rsidRPr="00DD0FC9" w:rsidRDefault="00F96660" w:rsidP="00F96660">
      <w:pPr>
        <w:pStyle w:val="Resourceedings-equation"/>
        <w:tabs>
          <w:tab w:val="clear" w:pos="9120"/>
          <w:tab w:val="right" w:pos="7797"/>
        </w:tabs>
        <w:ind w:left="2552" w:right="1277" w:firstLine="142"/>
        <w:jc w:val="both"/>
      </w:pPr>
      <m:oMath>
        <m:r>
          <w:rPr>
            <w:rFonts w:ascii="Cambria Math" w:hAnsi="Cambria Math"/>
          </w:rPr>
          <m:t>f</m:t>
        </m:r>
        <m:d>
          <m:dPr>
            <m:ctrlPr>
              <w:rPr>
                <w:rFonts w:ascii="Cambria Math" w:hAnsi="Cambria Math"/>
                <w:iCs/>
              </w:rPr>
            </m:ctrlPr>
          </m:dPr>
          <m:e>
            <m:r>
              <w:rPr>
                <w:rFonts w:ascii="Cambria Math" w:hAnsi="Cambria Math"/>
              </w:rPr>
              <m:t>x</m:t>
            </m:r>
          </m:e>
        </m:d>
        <m:r>
          <w:rPr>
            <w:rFonts w:ascii="Cambria Math" w:hAnsi="Cambria Math"/>
          </w:rPr>
          <m:t>=</m:t>
        </m:r>
        <m:sSub>
          <m:sSubPr>
            <m:ctrlPr>
              <w:rPr>
                <w:rFonts w:ascii="Cambria Math" w:hAnsi="Cambria Math"/>
                <w:iCs/>
              </w:rPr>
            </m:ctrlPr>
          </m:sSubPr>
          <m:e>
            <m:r>
              <w:rPr>
                <w:rFonts w:ascii="Cambria Math" w:hAnsi="Cambria Math"/>
              </w:rPr>
              <m:t>a</m:t>
            </m:r>
          </m:e>
          <m:sub>
            <m:r>
              <w:rPr>
                <w:rFonts w:ascii="Cambria Math" w:hAnsi="Cambria Math"/>
              </w:rPr>
              <m:t>0</m:t>
            </m:r>
          </m:sub>
        </m:sSub>
        <m:r>
          <w:rPr>
            <w:rFonts w:ascii="Cambria Math" w:hAnsi="Cambria Math"/>
          </w:rPr>
          <m:t>+</m:t>
        </m:r>
        <m:nary>
          <m:naryPr>
            <m:chr m:val="∑"/>
            <m:grow m:val="1"/>
            <m:ctrlPr>
              <w:rPr>
                <w:rFonts w:ascii="Cambria Math" w:hAnsi="Cambria Math"/>
                <w:iCs/>
              </w:rPr>
            </m:ctrlPr>
          </m:naryPr>
          <m:sub>
            <m:r>
              <w:rPr>
                <w:rFonts w:ascii="Cambria Math" w:hAnsi="Cambria Math"/>
              </w:rPr>
              <m:t>n=1</m:t>
            </m:r>
          </m:sub>
          <m:sup>
            <m:r>
              <w:rPr>
                <w:rFonts w:ascii="Cambria Math" w:hAnsi="Cambria Math"/>
              </w:rPr>
              <m:t>∞</m:t>
            </m:r>
          </m:sup>
          <m:e>
            <m:d>
              <m:dPr>
                <m:ctrlPr>
                  <w:rPr>
                    <w:rFonts w:ascii="Cambria Math" w:hAnsi="Cambria Math"/>
                    <w:iCs/>
                  </w:rPr>
                </m:ctrlPr>
              </m:dPr>
              <m:e>
                <m:sSub>
                  <m:sSubPr>
                    <m:ctrlPr>
                      <w:rPr>
                        <w:rFonts w:ascii="Cambria Math" w:hAnsi="Cambria Math"/>
                        <w:iCs/>
                      </w:rPr>
                    </m:ctrlPr>
                  </m:sSubPr>
                  <m:e>
                    <m:r>
                      <w:rPr>
                        <w:rFonts w:ascii="Cambria Math" w:eastAsia="Cambria Math" w:hAnsi="Cambria Math" w:cs="Cambria Math"/>
                      </w:rPr>
                      <m:t>a</m:t>
                    </m:r>
                  </m:e>
                  <m:sub>
                    <m:r>
                      <w:rPr>
                        <w:rFonts w:ascii="Cambria Math" w:eastAsia="Cambria Math" w:hAnsi="Cambria Math" w:cs="Cambria Math"/>
                      </w:rPr>
                      <m:t>n</m:t>
                    </m:r>
                  </m:sub>
                </m:sSub>
                <m:func>
                  <m:funcPr>
                    <m:ctrlPr>
                      <w:rPr>
                        <w:rFonts w:ascii="Cambria Math" w:hAnsi="Cambria Math"/>
                        <w:iCs/>
                      </w:rPr>
                    </m:ctrlPr>
                  </m:funcPr>
                  <m:fName>
                    <m:r>
                      <m:rPr>
                        <m:sty m:val="p"/>
                      </m:rPr>
                      <w:rPr>
                        <w:rFonts w:ascii="Cambria Math" w:eastAsia="Cambria Math" w:hAnsi="Cambria Math" w:cs="Cambria Math"/>
                      </w:rPr>
                      <m:t>cos</m:t>
                    </m:r>
                  </m:fName>
                  <m:e>
                    <m:f>
                      <m:fPr>
                        <m:ctrlPr>
                          <w:rPr>
                            <w:rFonts w:ascii="Cambria Math" w:hAnsi="Cambria Math"/>
                            <w:iCs/>
                          </w:rPr>
                        </m:ctrlPr>
                      </m:fPr>
                      <m:num>
                        <m:r>
                          <w:rPr>
                            <w:rFonts w:ascii="Cambria Math" w:eastAsia="Cambria Math" w:hAnsi="Cambria Math" w:cs="Cambria Math"/>
                          </w:rPr>
                          <m:t>nπx</m:t>
                        </m:r>
                      </m:num>
                      <m:den>
                        <m:r>
                          <w:rPr>
                            <w:rFonts w:ascii="Cambria Math" w:eastAsia="Cambria Math" w:hAnsi="Cambria Math" w:cs="Cambria Math"/>
                          </w:rPr>
                          <m:t>L</m:t>
                        </m:r>
                      </m:den>
                    </m:f>
                  </m:e>
                </m:func>
                <m:r>
                  <w:rPr>
                    <w:rFonts w:ascii="Cambria Math" w:eastAsia="Cambria Math" w:hAnsi="Cambria Math" w:cs="Cambria Math"/>
                  </w:rPr>
                  <m:t>+</m:t>
                </m:r>
                <m:sSub>
                  <m:sSubPr>
                    <m:ctrlPr>
                      <w:rPr>
                        <w:rFonts w:ascii="Cambria Math" w:hAnsi="Cambria Math"/>
                        <w:iCs/>
                      </w:rPr>
                    </m:ctrlPr>
                  </m:sSubPr>
                  <m:e>
                    <m:r>
                      <w:rPr>
                        <w:rFonts w:ascii="Cambria Math" w:eastAsia="Cambria Math" w:hAnsi="Cambria Math" w:cs="Cambria Math"/>
                      </w:rPr>
                      <m:t>b</m:t>
                    </m:r>
                  </m:e>
                  <m:sub>
                    <m:r>
                      <w:rPr>
                        <w:rFonts w:ascii="Cambria Math" w:eastAsia="Cambria Math" w:hAnsi="Cambria Math" w:cs="Cambria Math"/>
                      </w:rPr>
                      <m:t>n</m:t>
                    </m:r>
                  </m:sub>
                </m:sSub>
                <m:func>
                  <m:funcPr>
                    <m:ctrlPr>
                      <w:rPr>
                        <w:rFonts w:ascii="Cambria Math" w:hAnsi="Cambria Math"/>
                        <w:iCs/>
                      </w:rPr>
                    </m:ctrlPr>
                  </m:funcPr>
                  <m:fName>
                    <m:r>
                      <m:rPr>
                        <m:sty m:val="p"/>
                      </m:rPr>
                      <w:rPr>
                        <w:rFonts w:ascii="Cambria Math" w:eastAsia="Cambria Math" w:hAnsi="Cambria Math" w:cs="Cambria Math"/>
                      </w:rPr>
                      <m:t>sin</m:t>
                    </m:r>
                  </m:fName>
                  <m:e>
                    <m:f>
                      <m:fPr>
                        <m:ctrlPr>
                          <w:rPr>
                            <w:rFonts w:ascii="Cambria Math" w:hAnsi="Cambria Math"/>
                            <w:iCs/>
                          </w:rPr>
                        </m:ctrlPr>
                      </m:fPr>
                      <m:num>
                        <m:r>
                          <w:rPr>
                            <w:rFonts w:ascii="Cambria Math" w:eastAsia="Cambria Math" w:hAnsi="Cambria Math" w:cs="Cambria Math"/>
                          </w:rPr>
                          <m:t>nπx</m:t>
                        </m:r>
                      </m:num>
                      <m:den>
                        <m:r>
                          <w:rPr>
                            <w:rFonts w:ascii="Cambria Math" w:eastAsia="Cambria Math" w:hAnsi="Cambria Math" w:cs="Cambria Math"/>
                          </w:rPr>
                          <m:t>L</m:t>
                        </m:r>
                      </m:den>
                    </m:f>
                  </m:e>
                </m:func>
              </m:e>
            </m:d>
          </m:e>
        </m:nary>
      </m:oMath>
      <w:r w:rsidR="00962ABF" w:rsidRPr="00DD0FC9">
        <w:rPr>
          <w:iCs/>
        </w:rPr>
        <w:tab/>
        <w:t xml:space="preserve"> (1)</w:t>
      </w:r>
    </w:p>
    <w:p w14:paraId="340C20A6" w14:textId="77777777" w:rsidR="00962ABF" w:rsidRPr="00DD0FC9" w:rsidRDefault="00962ABF" w:rsidP="004622B7">
      <w:pPr>
        <w:pStyle w:val="1Mainhead"/>
        <w:numPr>
          <w:ilvl w:val="0"/>
          <w:numId w:val="0"/>
        </w:numPr>
      </w:pPr>
      <w:r w:rsidRPr="00DD0FC9">
        <w:t>4.</w:t>
      </w:r>
      <w:r w:rsidR="00EF519B" w:rsidRPr="00DD0FC9">
        <w:t xml:space="preserve"> </w:t>
      </w:r>
      <w:r w:rsidR="00EF519B" w:rsidRPr="00DD0FC9">
        <w:fldChar w:fldCharType="begin"/>
      </w:r>
      <w:r w:rsidR="00EF519B" w:rsidRPr="00DD0FC9">
        <w:instrText xml:space="preserve"> MACROBUTTON  AcceptAllChangesInDoc Online license transfer </w:instrText>
      </w:r>
      <w:r w:rsidR="00EF519B" w:rsidRPr="00DD0FC9">
        <w:fldChar w:fldCharType="end"/>
      </w:r>
    </w:p>
    <w:p w14:paraId="504D532D" w14:textId="77777777" w:rsidR="00540C30" w:rsidRPr="00DD0FC9" w:rsidRDefault="00962ABF" w:rsidP="004622B7">
      <w:pPr>
        <w:pStyle w:val="BodyMainText"/>
      </w:pPr>
      <w:r w:rsidRPr="00DD0FC9">
        <w:t xml:space="preserve">All authors are required to complete the </w:t>
      </w:r>
      <w:r w:rsidRPr="00DD0FC9">
        <w:rPr>
          <w:rStyle w:val="Hyperlink"/>
          <w:color w:val="auto"/>
          <w:szCs w:val="16"/>
          <w:u w:val="none"/>
        </w:rPr>
        <w:t>exclusive license transfer agreement</w:t>
      </w:r>
      <w:r w:rsidRPr="00DD0FC9">
        <w:t xml:space="preserve"> before the article can be published, </w:t>
      </w:r>
      <w:r w:rsidRPr="00DD0FC9">
        <w:rPr>
          <w:rStyle w:val="Hyperlink"/>
          <w:color w:val="auto"/>
          <w:szCs w:val="16"/>
          <w:u w:val="none"/>
        </w:rPr>
        <w:t>which they can do online.</w:t>
      </w:r>
      <w:r w:rsidRPr="00DD0FC9">
        <w:t xml:space="preserve"> This transfer agreement enables </w:t>
      </w:r>
      <w:r w:rsidR="00D703CB" w:rsidRPr="00DD0FC9">
        <w:t>IEREK Press</w:t>
      </w:r>
      <w:r w:rsidRPr="00DD0FC9">
        <w:t xml:space="preserve"> to protect the copyrighted material for the authors, but does not relinquish the authors’ proprietary rights. </w:t>
      </w:r>
    </w:p>
    <w:p w14:paraId="417CBB24" w14:textId="77777777" w:rsidR="00962ABF" w:rsidRPr="00DD0FC9" w:rsidRDefault="00962ABF" w:rsidP="004622B7">
      <w:pPr>
        <w:pStyle w:val="BodyMainText"/>
      </w:pPr>
      <w:r w:rsidRPr="00DD0FC9">
        <w:t>The copyright transfer covers the exclusive rights to reproduce and distribute the article, including reprints, photographic reproductions, microfilm or any other reproductions of similar nature and translations. Authors are responsible for obtaining from the copyright holder, the permission to reproduce any figures for which copyright exists.</w:t>
      </w:r>
    </w:p>
    <w:p w14:paraId="69242D17" w14:textId="709A455D" w:rsidR="00EF519B" w:rsidRPr="00DD0FC9" w:rsidRDefault="00EF519B" w:rsidP="0027422C">
      <w:pPr>
        <w:pStyle w:val="Acknowledgement"/>
        <w:tabs>
          <w:tab w:val="clear" w:pos="3097"/>
          <w:tab w:val="left" w:pos="2568"/>
        </w:tabs>
        <w:ind w:left="0"/>
      </w:pPr>
      <w:r w:rsidRPr="00DD0FC9">
        <w:fldChar w:fldCharType="begin"/>
      </w:r>
      <w:r w:rsidRPr="00DD0FC9">
        <w:instrText xml:space="preserve"> MACROBUTTON  AcceptAllChangesInDoc Acknowledgements </w:instrText>
      </w:r>
      <w:r w:rsidRPr="00DD0FC9">
        <w:fldChar w:fldCharType="end"/>
      </w:r>
    </w:p>
    <w:p w14:paraId="2BE2C378" w14:textId="60856FAB" w:rsidR="00962ABF" w:rsidRDefault="00962ABF" w:rsidP="004622B7">
      <w:pPr>
        <w:pStyle w:val="BodyMainText"/>
      </w:pPr>
      <w:r w:rsidRPr="00DD0FC9">
        <w:t>Acknowledgements and Reference heading should be left justified, bold, with the first letter capitalized but have no numbers. Text below continues as normal.</w:t>
      </w:r>
    </w:p>
    <w:p w14:paraId="49EF37BB" w14:textId="22B530C3" w:rsidR="00890AD0" w:rsidRPr="002A53CB" w:rsidRDefault="00890AD0" w:rsidP="00890AD0">
      <w:pPr>
        <w:pStyle w:val="BodyMainText"/>
        <w:numPr>
          <w:ilvl w:val="0"/>
          <w:numId w:val="22"/>
        </w:numPr>
      </w:pPr>
      <w:r w:rsidRPr="00153C32">
        <w:t>P</w:t>
      </w:r>
      <w:r w:rsidRPr="00BD64D1">
        <w:t>lease state “</w:t>
      </w:r>
      <w:r w:rsidRPr="000C3A96">
        <w:rPr>
          <w:b/>
          <w:bCs/>
        </w:rPr>
        <w:t>Not applicable</w:t>
      </w:r>
      <w:r w:rsidRPr="00153C32">
        <w:t>” under this section i</w:t>
      </w:r>
      <w:r>
        <w:t>f you do</w:t>
      </w:r>
      <w:r w:rsidRPr="00BD64D1">
        <w:t xml:space="preserve"> not </w:t>
      </w:r>
      <w:r>
        <w:t xml:space="preserve">wish to include </w:t>
      </w:r>
      <w:r w:rsidR="005C073A">
        <w:t>any acknowledgements under this section</w:t>
      </w:r>
      <w:r w:rsidRPr="00153C32">
        <w:t>.</w:t>
      </w:r>
    </w:p>
    <w:p w14:paraId="35718C97" w14:textId="77777777" w:rsidR="00962ABF" w:rsidRPr="00DD0FC9" w:rsidRDefault="00EF519B" w:rsidP="00962ABF">
      <w:pPr>
        <w:pStyle w:val="Appendixhead"/>
        <w:spacing w:line="240" w:lineRule="exact"/>
      </w:pPr>
      <w:r w:rsidRPr="00DD0FC9">
        <w:fldChar w:fldCharType="begin"/>
      </w:r>
      <w:r w:rsidRPr="00DD0FC9">
        <w:instrText xml:space="preserve"> MACROBUTTON  AcceptAllChangesInDoc An example appendix </w:instrText>
      </w:r>
      <w:r w:rsidRPr="00DD0FC9">
        <w:fldChar w:fldCharType="end"/>
      </w:r>
    </w:p>
    <w:p w14:paraId="602B46F5" w14:textId="02F87D83" w:rsidR="00962ABF" w:rsidRDefault="00962ABF" w:rsidP="004622B7">
      <w:pPr>
        <w:pStyle w:val="BodyTextIndent3IEREK"/>
        <w:ind w:left="0"/>
      </w:pPr>
      <w:r w:rsidRPr="00DD0FC9">
        <w:t>Authors including an appendix section should do so before References section. Multiple appendices should all have headings in the style used above. They will automatically be ordered A, B, C etc.</w:t>
      </w:r>
    </w:p>
    <w:p w14:paraId="674F8DC3" w14:textId="77777777" w:rsidR="00FD0C9E" w:rsidRPr="00BD64D1" w:rsidRDefault="00FD0C9E" w:rsidP="00FD0C9E">
      <w:pPr>
        <w:rPr>
          <w:rFonts w:asciiTheme="minorHAnsi" w:eastAsia="Times New Roman" w:hAnsiTheme="minorHAnsi" w:cstheme="minorHAnsi"/>
          <w:b/>
          <w:bCs/>
          <w:color w:val="333333"/>
        </w:rPr>
      </w:pPr>
      <w:r w:rsidRPr="00153C32">
        <w:rPr>
          <w:rFonts w:eastAsia="SimSun"/>
          <w:b/>
          <w:noProof/>
          <w:szCs w:val="22"/>
          <w:lang w:eastAsia="zh-CN"/>
        </w:rPr>
        <w:t>Funding declaration:</w:t>
      </w:r>
    </w:p>
    <w:p w14:paraId="71FE5558" w14:textId="77777777" w:rsidR="00FD0C9E" w:rsidRDefault="00FD0C9E" w:rsidP="00FD0C9E">
      <w:pPr>
        <w:shd w:val="clear" w:color="auto" w:fill="FCFCFC"/>
        <w:spacing w:after="0"/>
        <w:rPr>
          <w:rFonts w:eastAsia="SimSun"/>
          <w:noProof/>
          <w:lang w:eastAsia="zh-CN"/>
        </w:rPr>
      </w:pPr>
      <w:r w:rsidRPr="00BD64D1">
        <w:rPr>
          <w:rFonts w:eastAsia="SimSun"/>
          <w:noProof/>
          <w:lang w:eastAsia="zh-CN"/>
        </w:rPr>
        <w:t xml:space="preserve">All </w:t>
      </w:r>
      <w:r w:rsidRPr="00153C32">
        <w:rPr>
          <w:rFonts w:eastAsia="SimSun"/>
          <w:noProof/>
          <w:lang w:eastAsia="zh-CN"/>
        </w:rPr>
        <w:t xml:space="preserve">funding sources </w:t>
      </w:r>
      <w:r w:rsidRPr="00BD64D1">
        <w:rPr>
          <w:rFonts w:eastAsia="SimSun"/>
          <w:noProof/>
          <w:lang w:eastAsia="zh-CN"/>
        </w:rPr>
        <w:t xml:space="preserve">for the </w:t>
      </w:r>
      <w:r w:rsidRPr="00153C32">
        <w:rPr>
          <w:rFonts w:eastAsia="SimSun"/>
          <w:noProof/>
          <w:lang w:eastAsia="zh-CN"/>
        </w:rPr>
        <w:t xml:space="preserve">submitted research paper should </w:t>
      </w:r>
      <w:r w:rsidRPr="00BD64D1">
        <w:rPr>
          <w:rFonts w:eastAsia="SimSun"/>
          <w:noProof/>
          <w:lang w:eastAsia="zh-CN"/>
        </w:rPr>
        <w:t>be declared. The role of the funding body in the design of the study and collection, analysis, and interpretation of data and in writing the manuscript should</w:t>
      </w:r>
      <w:r w:rsidRPr="00153C32">
        <w:rPr>
          <w:rFonts w:eastAsia="SimSun"/>
          <w:noProof/>
          <w:lang w:eastAsia="zh-CN"/>
        </w:rPr>
        <w:t xml:space="preserve"> be stated in the declaration section of the paper</w:t>
      </w:r>
      <w:r w:rsidRPr="00BD64D1">
        <w:rPr>
          <w:rFonts w:eastAsia="SimSun"/>
          <w:noProof/>
          <w:lang w:eastAsia="zh-CN"/>
        </w:rPr>
        <w:t>.</w:t>
      </w:r>
    </w:p>
    <w:p w14:paraId="451CF333" w14:textId="77777777" w:rsidR="00FD0C9E" w:rsidRPr="00153C32" w:rsidRDefault="00FD0C9E" w:rsidP="00FD0C9E">
      <w:pPr>
        <w:pStyle w:val="ListParagraph"/>
        <w:numPr>
          <w:ilvl w:val="0"/>
          <w:numId w:val="22"/>
        </w:numPr>
        <w:shd w:val="clear" w:color="auto" w:fill="FCFCFC"/>
        <w:spacing w:after="0"/>
        <w:rPr>
          <w:lang w:val="en-US"/>
        </w:rPr>
      </w:pPr>
      <w:r w:rsidRPr="00153C32">
        <w:rPr>
          <w:lang w:val="en-US"/>
        </w:rPr>
        <w:t>Please state “</w:t>
      </w:r>
      <w:r w:rsidRPr="00153C32">
        <w:rPr>
          <w:b/>
          <w:bCs/>
          <w:lang w:val="en-US"/>
        </w:rPr>
        <w:t>This research did not receive any specific grant from funding agencies in the public, commercial, or not-for-profit sectors/individuals</w:t>
      </w:r>
      <w:r w:rsidRPr="00153C32">
        <w:rPr>
          <w:lang w:val="en-US"/>
        </w:rPr>
        <w:t>” under this section if your manuscript didn’t receive any external funding.</w:t>
      </w:r>
    </w:p>
    <w:p w14:paraId="3A7EC354" w14:textId="77777777" w:rsidR="00FD0C9E" w:rsidRDefault="00FD0C9E" w:rsidP="002952A1">
      <w:pPr>
        <w:rPr>
          <w:rFonts w:eastAsia="SimSun"/>
          <w:b/>
          <w:noProof/>
          <w:szCs w:val="22"/>
          <w:lang w:eastAsia="zh-CN"/>
        </w:rPr>
      </w:pPr>
    </w:p>
    <w:p w14:paraId="28939073" w14:textId="1FB33ED9" w:rsidR="002952A1" w:rsidRDefault="002952A1" w:rsidP="002952A1">
      <w:pPr>
        <w:rPr>
          <w:rFonts w:asciiTheme="minorHAnsi" w:hAnsiTheme="minorHAnsi" w:cstheme="minorHAnsi"/>
        </w:rPr>
      </w:pPr>
      <w:r w:rsidRPr="002A53CB">
        <w:rPr>
          <w:rFonts w:eastAsia="SimSun"/>
          <w:b/>
          <w:noProof/>
          <w:szCs w:val="22"/>
          <w:lang w:eastAsia="zh-CN"/>
        </w:rPr>
        <w:t>Ethics approval:</w:t>
      </w:r>
    </w:p>
    <w:p w14:paraId="40194685" w14:textId="77777777" w:rsidR="002952A1" w:rsidRPr="00BD64D1" w:rsidRDefault="002952A1" w:rsidP="002952A1">
      <w:pPr>
        <w:shd w:val="clear" w:color="auto" w:fill="FCFCFC"/>
        <w:spacing w:after="0"/>
        <w:rPr>
          <w:rFonts w:eastAsia="SimSun"/>
          <w:noProof/>
          <w:lang w:eastAsia="zh-CN"/>
        </w:rPr>
      </w:pPr>
      <w:r w:rsidRPr="00BD64D1">
        <w:rPr>
          <w:rFonts w:eastAsia="SimSun"/>
          <w:noProof/>
          <w:lang w:eastAsia="zh-CN"/>
        </w:rPr>
        <w:t xml:space="preserve">Manuscripts reporting </w:t>
      </w:r>
      <w:r w:rsidRPr="00153C32">
        <w:rPr>
          <w:rFonts w:eastAsia="SimSun"/>
          <w:noProof/>
          <w:lang w:eastAsia="zh-CN"/>
        </w:rPr>
        <w:t xml:space="preserve">data </w:t>
      </w:r>
      <w:r w:rsidRPr="00BD64D1">
        <w:rPr>
          <w:rFonts w:eastAsia="SimSun"/>
          <w:noProof/>
          <w:lang w:eastAsia="zh-CN"/>
        </w:rPr>
        <w:t xml:space="preserve">involving </w:t>
      </w:r>
      <w:r w:rsidRPr="00153C32">
        <w:rPr>
          <w:rFonts w:eastAsia="SimSun"/>
          <w:noProof/>
          <w:lang w:eastAsia="zh-CN"/>
        </w:rPr>
        <w:t xml:space="preserve">questionnaires, surveys and interviews or any type of data that has been collection from by the author/co-authors </w:t>
      </w:r>
      <w:r w:rsidRPr="00BD64D1">
        <w:rPr>
          <w:rFonts w:eastAsia="SimSun"/>
          <w:noProof/>
          <w:lang w:eastAsia="zh-CN"/>
        </w:rPr>
        <w:t>must:</w:t>
      </w:r>
    </w:p>
    <w:p w14:paraId="24B345BE" w14:textId="7586BD01" w:rsidR="002952A1" w:rsidRPr="00BD64D1" w:rsidRDefault="00B73CAE" w:rsidP="002952A1">
      <w:pPr>
        <w:shd w:val="clear" w:color="auto" w:fill="FCFCFC"/>
        <w:spacing w:after="96"/>
        <w:jc w:val="left"/>
        <w:rPr>
          <w:rFonts w:eastAsia="SimSun"/>
          <w:noProof/>
          <w:lang w:eastAsia="zh-CN"/>
        </w:rPr>
      </w:pPr>
      <w:r>
        <w:rPr>
          <w:rFonts w:eastAsia="SimSun"/>
          <w:noProof/>
          <w:lang w:eastAsia="zh-CN"/>
        </w:rPr>
        <w:t xml:space="preserve">- </w:t>
      </w:r>
      <w:r w:rsidR="002952A1" w:rsidRPr="00153C32">
        <w:rPr>
          <w:rFonts w:eastAsia="SimSun"/>
          <w:noProof/>
          <w:lang w:eastAsia="zh-CN"/>
        </w:rPr>
        <w:t>I</w:t>
      </w:r>
      <w:r w:rsidR="002952A1" w:rsidRPr="00BD64D1">
        <w:rPr>
          <w:rFonts w:eastAsia="SimSun"/>
          <w:noProof/>
          <w:lang w:eastAsia="zh-CN"/>
        </w:rPr>
        <w:t>nclude a statement on ethics approval and consent (even where the need for approval was waived)</w:t>
      </w:r>
      <w:r>
        <w:rPr>
          <w:rFonts w:eastAsia="SimSun"/>
          <w:noProof/>
          <w:lang w:eastAsia="zh-CN"/>
        </w:rPr>
        <w:t>.</w:t>
      </w:r>
    </w:p>
    <w:p w14:paraId="0C87534F" w14:textId="2A7366A7" w:rsidR="002952A1" w:rsidRPr="00BD64D1" w:rsidRDefault="00B73CAE" w:rsidP="002952A1">
      <w:pPr>
        <w:shd w:val="clear" w:color="auto" w:fill="FCFCFC"/>
        <w:spacing w:after="96"/>
        <w:jc w:val="left"/>
        <w:rPr>
          <w:rFonts w:eastAsia="SimSun"/>
          <w:noProof/>
          <w:lang w:eastAsia="zh-CN"/>
        </w:rPr>
      </w:pPr>
      <w:r>
        <w:rPr>
          <w:rFonts w:eastAsia="SimSun"/>
          <w:noProof/>
          <w:lang w:eastAsia="zh-CN"/>
        </w:rPr>
        <w:t xml:space="preserve">- </w:t>
      </w:r>
      <w:r w:rsidR="002952A1" w:rsidRPr="00153C32">
        <w:rPr>
          <w:rFonts w:eastAsia="SimSun"/>
          <w:noProof/>
          <w:lang w:eastAsia="zh-CN"/>
        </w:rPr>
        <w:t>I</w:t>
      </w:r>
      <w:r w:rsidR="002952A1" w:rsidRPr="00BD64D1">
        <w:rPr>
          <w:rFonts w:eastAsia="SimSun"/>
          <w:noProof/>
          <w:lang w:eastAsia="zh-CN"/>
        </w:rPr>
        <w:t>nclude the name of the ethics committee that approved the study and the committee’s reference number if appropriate</w:t>
      </w:r>
      <w:r>
        <w:rPr>
          <w:rFonts w:eastAsia="SimSun"/>
          <w:noProof/>
          <w:lang w:eastAsia="zh-CN"/>
        </w:rPr>
        <w:t>.</w:t>
      </w:r>
    </w:p>
    <w:p w14:paraId="3E93A38A" w14:textId="77777777" w:rsidR="002952A1" w:rsidRPr="002A53CB" w:rsidRDefault="002952A1" w:rsidP="002952A1">
      <w:pPr>
        <w:pStyle w:val="BodyMainText"/>
        <w:numPr>
          <w:ilvl w:val="0"/>
          <w:numId w:val="22"/>
        </w:numPr>
      </w:pPr>
      <w:r w:rsidRPr="00153C32">
        <w:t>P</w:t>
      </w:r>
      <w:r w:rsidRPr="00BD64D1">
        <w:t>lease state “</w:t>
      </w:r>
      <w:r w:rsidRPr="000C3A96">
        <w:rPr>
          <w:b/>
          <w:bCs/>
        </w:rPr>
        <w:t>Not applicable</w:t>
      </w:r>
      <w:r w:rsidRPr="00153C32">
        <w:t>” under this section i</w:t>
      </w:r>
      <w:r w:rsidRPr="00BD64D1">
        <w:t xml:space="preserve">f your manuscript does not report on or involve the use of </w:t>
      </w:r>
      <w:r w:rsidRPr="00153C32">
        <w:t>data from conducted questionnaires</w:t>
      </w:r>
      <w:r w:rsidRPr="00BD64D1">
        <w:t xml:space="preserve">, </w:t>
      </w:r>
      <w:r w:rsidRPr="00153C32">
        <w:t>surveys or interviews that were made by the author(s).</w:t>
      </w:r>
    </w:p>
    <w:p w14:paraId="7E15A917" w14:textId="77777777" w:rsidR="002952A1" w:rsidRPr="00153C32" w:rsidRDefault="002952A1" w:rsidP="002952A1">
      <w:pPr>
        <w:rPr>
          <w:rFonts w:eastAsia="SimSun"/>
          <w:b/>
          <w:noProof/>
          <w:szCs w:val="22"/>
          <w:lang w:eastAsia="zh-CN"/>
        </w:rPr>
      </w:pPr>
      <w:r w:rsidRPr="00153C32">
        <w:rPr>
          <w:rFonts w:eastAsia="SimSun"/>
          <w:b/>
          <w:noProof/>
          <w:szCs w:val="22"/>
          <w:lang w:eastAsia="zh-CN"/>
        </w:rPr>
        <w:t>Conflict of interest:</w:t>
      </w:r>
    </w:p>
    <w:p w14:paraId="2004CA86" w14:textId="77777777" w:rsidR="002952A1" w:rsidRPr="00153C32" w:rsidRDefault="002952A1" w:rsidP="002952A1">
      <w:pPr>
        <w:shd w:val="clear" w:color="auto" w:fill="FCFCFC"/>
        <w:spacing w:after="0"/>
        <w:rPr>
          <w:rFonts w:eastAsia="SimSun"/>
          <w:noProof/>
          <w:lang w:eastAsia="zh-CN"/>
        </w:rPr>
      </w:pPr>
      <w:r w:rsidRPr="00153C32">
        <w:rPr>
          <w:rFonts w:eastAsia="SimSun"/>
          <w:noProof/>
          <w:lang w:eastAsia="zh-CN"/>
        </w:rPr>
        <w:t xml:space="preserve">A conflict of interest arises when your personal or professional relationships with others, the industry, foundations, or other organizations could affect how you interpret data or convey information. Authors are required to declare any financial conflicts of interest. They should also disclose any competing interests that are not financial. </w:t>
      </w:r>
    </w:p>
    <w:p w14:paraId="72DA3132" w14:textId="77777777" w:rsidR="002952A1" w:rsidRPr="00153C32" w:rsidRDefault="002952A1" w:rsidP="002952A1">
      <w:pPr>
        <w:shd w:val="clear" w:color="auto" w:fill="FCFCFC"/>
        <w:spacing w:after="0"/>
        <w:rPr>
          <w:rFonts w:eastAsia="SimSun"/>
          <w:noProof/>
          <w:lang w:eastAsia="zh-CN"/>
        </w:rPr>
      </w:pPr>
      <w:r w:rsidRPr="00153C32">
        <w:rPr>
          <w:rFonts w:eastAsia="SimSun"/>
          <w:noProof/>
          <w:lang w:eastAsia="zh-CN"/>
        </w:rPr>
        <w:t>This is also applicable if the author or one of the co-authors is a member of our editorial board.</w:t>
      </w:r>
    </w:p>
    <w:p w14:paraId="379E460C" w14:textId="77777777" w:rsidR="002952A1" w:rsidRPr="00153C32" w:rsidRDefault="002952A1" w:rsidP="002952A1">
      <w:pPr>
        <w:shd w:val="clear" w:color="auto" w:fill="FCFCFC"/>
        <w:spacing w:after="0"/>
        <w:rPr>
          <w:rFonts w:eastAsia="SimSun"/>
          <w:noProof/>
          <w:lang w:eastAsia="zh-CN"/>
        </w:rPr>
      </w:pPr>
      <w:r w:rsidRPr="00153C32">
        <w:rPr>
          <w:rFonts w:eastAsia="SimSun"/>
          <w:noProof/>
          <w:lang w:eastAsia="zh-CN"/>
        </w:rPr>
        <w:t>So, it should be stated if there is any type of the previously mentioned conflict of interest breaches.</w:t>
      </w:r>
    </w:p>
    <w:p w14:paraId="4DF21000" w14:textId="51228355" w:rsidR="002952A1" w:rsidRPr="00153C32" w:rsidRDefault="002952A1" w:rsidP="00B10A3C">
      <w:pPr>
        <w:pStyle w:val="ListParagraph"/>
        <w:numPr>
          <w:ilvl w:val="0"/>
          <w:numId w:val="22"/>
        </w:numPr>
        <w:shd w:val="clear" w:color="auto" w:fill="FCFCFC"/>
        <w:spacing w:after="0"/>
        <w:rPr>
          <w:rFonts w:cstheme="minorHAnsi"/>
        </w:rPr>
      </w:pPr>
      <w:r w:rsidRPr="00153C32">
        <w:t>Please state “</w:t>
      </w:r>
      <w:r w:rsidR="00B10A3C" w:rsidRPr="00B10A3C">
        <w:rPr>
          <w:b/>
          <w:bCs/>
        </w:rPr>
        <w:t>The authors declare that there are no conflict of interest regarding the publication of this paper</w:t>
      </w:r>
      <w:r w:rsidR="00890AD0">
        <w:rPr>
          <w:b/>
          <w:bCs/>
        </w:rPr>
        <w:t>.</w:t>
      </w:r>
      <w:r w:rsidRPr="00153C32">
        <w:t>” under this section if none of t</w:t>
      </w:r>
      <w:r w:rsidR="0027422C">
        <w:t>he mentioned types of conflict o</w:t>
      </w:r>
      <w:r w:rsidRPr="00153C32">
        <w:t>f interest exist.</w:t>
      </w:r>
    </w:p>
    <w:p w14:paraId="11F3BD78" w14:textId="77777777" w:rsidR="002952A1" w:rsidRPr="002952A1" w:rsidRDefault="002952A1" w:rsidP="004622B7">
      <w:pPr>
        <w:pStyle w:val="BodyTextIndent3IEREK"/>
        <w:ind w:left="0"/>
        <w:rPr>
          <w:lang w:val="en-GB"/>
        </w:rPr>
      </w:pPr>
    </w:p>
    <w:p w14:paraId="774E177E" w14:textId="77777777" w:rsidR="00962ABF" w:rsidRPr="00DD0FC9" w:rsidRDefault="00EF519B" w:rsidP="00962ABF">
      <w:pPr>
        <w:pStyle w:val="Appendixsubhead"/>
        <w:spacing w:line="240" w:lineRule="exact"/>
      </w:pPr>
      <w:r w:rsidRPr="00DD0FC9">
        <w:fldChar w:fldCharType="begin"/>
      </w:r>
      <w:r w:rsidRPr="00DD0FC9">
        <w:instrText xml:space="preserve"> MACROBUTTON  AcceptAllChangesInDoc Example of a sub-heading within an appendix </w:instrText>
      </w:r>
      <w:r w:rsidRPr="00DD0FC9">
        <w:fldChar w:fldCharType="end"/>
      </w:r>
    </w:p>
    <w:p w14:paraId="09E82B99" w14:textId="77777777" w:rsidR="00962ABF" w:rsidRPr="00DD0FC9" w:rsidRDefault="00962ABF" w:rsidP="004622B7">
      <w:pPr>
        <w:pStyle w:val="BodyTextIndent3IEREK"/>
        <w:ind w:left="0"/>
      </w:pPr>
      <w:r w:rsidRPr="00DD0FC9">
        <w:t>There is also the option to include a subheading within the Appendix if you wish.</w:t>
      </w:r>
    </w:p>
    <w:p w14:paraId="2ADD3293" w14:textId="77777777" w:rsidR="00962ABF" w:rsidRPr="00DD0FC9" w:rsidRDefault="00EF519B" w:rsidP="00C52A9A">
      <w:pPr>
        <w:pStyle w:val="ReferenceHead"/>
        <w:spacing w:after="240" w:line="240" w:lineRule="exact"/>
        <w:rPr>
          <w:b w:val="0"/>
          <w:bCs w:val="0"/>
        </w:rPr>
      </w:pPr>
      <w:r w:rsidRPr="00DD0FC9">
        <w:rPr>
          <w:b w:val="0"/>
          <w:bCs w:val="0"/>
        </w:rPr>
        <w:fldChar w:fldCharType="begin"/>
      </w:r>
      <w:r w:rsidRPr="00DD0FC9">
        <w:instrText xml:space="preserve"> MACROBUTTON  AcceptAllChangesInDoc References </w:instrText>
      </w:r>
      <w:r w:rsidRPr="00DD0FC9">
        <w:rPr>
          <w:b w:val="0"/>
          <w:bCs w:val="0"/>
        </w:rPr>
        <w:fldChar w:fldCharType="end"/>
      </w:r>
    </w:p>
    <w:p w14:paraId="02E9E867" w14:textId="0B0935BF" w:rsidR="00962ABF" w:rsidRPr="00DD0FC9" w:rsidRDefault="00962ABF" w:rsidP="003F2E76">
      <w:pPr>
        <w:pStyle w:val="ReferencesBody"/>
      </w:pPr>
      <w:r w:rsidRPr="00DD0FC9">
        <w:t xml:space="preserve">1. </w:t>
      </w:r>
      <w:r w:rsidR="003F2E76" w:rsidRPr="003F2E76">
        <w:rPr>
          <w:lang w:val="en-US"/>
        </w:rPr>
        <w:t>Romeiro, L., &amp; Paulino, S. (2025). Carbon Balance in the Production of Biomass in Degraded Pasture Areas for the Concession of Incentive to Biofuels in Brazil. </w:t>
      </w:r>
      <w:r w:rsidR="003F2E76" w:rsidRPr="003F2E76">
        <w:rPr>
          <w:i/>
          <w:iCs/>
          <w:lang w:val="en-US"/>
        </w:rPr>
        <w:t>Environmental Science &amp; Sustainable Development</w:t>
      </w:r>
      <w:r w:rsidR="003F2E76" w:rsidRPr="003F2E76">
        <w:rPr>
          <w:lang w:val="en-US"/>
        </w:rPr>
        <w:t>, </w:t>
      </w:r>
      <w:r w:rsidR="003F2E76" w:rsidRPr="003F2E76">
        <w:rPr>
          <w:i/>
          <w:iCs/>
          <w:lang w:val="en-US"/>
        </w:rPr>
        <w:t>10</w:t>
      </w:r>
      <w:r w:rsidR="003F2E76" w:rsidRPr="003F2E76">
        <w:rPr>
          <w:lang w:val="en-US"/>
        </w:rPr>
        <w:t>(1), 01–12. https://doi.org/10.21625/essd.v10i1.1119</w:t>
      </w:r>
    </w:p>
    <w:p w14:paraId="2053B32F" w14:textId="2B3D9912" w:rsidR="003F2E76" w:rsidRDefault="00962ABF" w:rsidP="003F2E76">
      <w:pPr>
        <w:pStyle w:val="ReferencesBody"/>
        <w:rPr>
          <w:lang w:val="en-US"/>
        </w:rPr>
      </w:pPr>
      <w:r w:rsidRPr="00DD0FC9">
        <w:t xml:space="preserve">2. </w:t>
      </w:r>
      <w:r w:rsidR="003F2E76" w:rsidRPr="003F2E76">
        <w:rPr>
          <w:lang w:val="en-US"/>
        </w:rPr>
        <w:t>Santini, L., Frosini, G., &amp; Fabrizio, C. (2025). Urban Regeneration for the Resilient City: Implementation of Sustainable Urban Drainage Solutions in Pisa’s High Flash Flood Risk Areas. </w:t>
      </w:r>
      <w:r w:rsidR="003F2E76" w:rsidRPr="003F2E76">
        <w:rPr>
          <w:i/>
          <w:iCs/>
          <w:lang w:val="en-US"/>
        </w:rPr>
        <w:t>Environmental Science &amp; Sustainable Development</w:t>
      </w:r>
      <w:r w:rsidR="003F2E76" w:rsidRPr="003F2E76">
        <w:rPr>
          <w:lang w:val="en-US"/>
        </w:rPr>
        <w:t>, </w:t>
      </w:r>
      <w:r w:rsidR="003F2E76" w:rsidRPr="003F2E76">
        <w:rPr>
          <w:i/>
          <w:iCs/>
          <w:lang w:val="en-US"/>
        </w:rPr>
        <w:t>10</w:t>
      </w:r>
      <w:r w:rsidR="003F2E76" w:rsidRPr="003F2E76">
        <w:rPr>
          <w:lang w:val="en-US"/>
        </w:rPr>
        <w:t xml:space="preserve">(1), 13–23. </w:t>
      </w:r>
      <w:hyperlink r:id="rId11" w:history="1">
        <w:r w:rsidR="003F2E76" w:rsidRPr="000E45A6">
          <w:rPr>
            <w:rStyle w:val="Hyperlink"/>
            <w:lang w:val="en-US"/>
          </w:rPr>
          <w:t>https://doi.org/10.21625/essd.v10i1.1128</w:t>
        </w:r>
      </w:hyperlink>
    </w:p>
    <w:p w14:paraId="7978CD2E" w14:textId="1F6E6D48" w:rsidR="002952A1" w:rsidRDefault="00962ABF" w:rsidP="00BC73C3">
      <w:pPr>
        <w:pStyle w:val="ReferencesBody"/>
      </w:pPr>
      <w:r w:rsidRPr="00DD0FC9">
        <w:t xml:space="preserve">3. </w:t>
      </w:r>
      <w:r w:rsidR="00BC73C3" w:rsidRPr="00BC73C3">
        <w:rPr>
          <w:lang w:val="en-US"/>
        </w:rPr>
        <w:t>Özdamar, E., &amp; Önay, E. (2024). An Overview of Transdisciplinary and Bottom-up Approach for Urban Resilience: The Case of Turkey. </w:t>
      </w:r>
      <w:r w:rsidR="00BC73C3" w:rsidRPr="00BC73C3">
        <w:rPr>
          <w:i/>
          <w:iCs/>
          <w:lang w:val="en-US"/>
        </w:rPr>
        <w:t>Environmental Science &amp; Sustainable Development</w:t>
      </w:r>
      <w:r w:rsidR="00BC73C3" w:rsidRPr="00BC73C3">
        <w:rPr>
          <w:lang w:val="en-US"/>
        </w:rPr>
        <w:t>, </w:t>
      </w:r>
      <w:r w:rsidR="00BC73C3" w:rsidRPr="00BC73C3">
        <w:rPr>
          <w:i/>
          <w:iCs/>
          <w:lang w:val="en-US"/>
        </w:rPr>
        <w:t>9</w:t>
      </w:r>
      <w:r w:rsidR="00BC73C3" w:rsidRPr="00BC73C3">
        <w:rPr>
          <w:lang w:val="en-US"/>
        </w:rPr>
        <w:t>(3), 01–16. https://doi.org/10.21625/essd.v9i3.1093</w:t>
      </w:r>
      <w:r w:rsidRPr="00DD0FC9">
        <w:t xml:space="preserve">. </w:t>
      </w:r>
    </w:p>
    <w:p w14:paraId="6484CB5A" w14:textId="77777777" w:rsidR="00200338" w:rsidRDefault="00200338" w:rsidP="002952A1">
      <w:pPr>
        <w:pStyle w:val="ReferencesBody"/>
      </w:pPr>
    </w:p>
    <w:p w14:paraId="7BF8B407" w14:textId="7B1DE6E7" w:rsidR="00962ABF" w:rsidRPr="00DD0FC9" w:rsidRDefault="00962ABF" w:rsidP="002952A1">
      <w:pPr>
        <w:pStyle w:val="ReferencesBody"/>
      </w:pPr>
      <w:r w:rsidRPr="00DD0FC9">
        <w:rPr>
          <w:b/>
        </w:rPr>
        <w:t>Instructions to Authors for Word template</w:t>
      </w:r>
    </w:p>
    <w:p w14:paraId="0F1F5A6C" w14:textId="77777777" w:rsidR="00962ABF" w:rsidRPr="00DD0FC9" w:rsidRDefault="00962ABF" w:rsidP="00962ABF">
      <w:pPr>
        <w:autoSpaceDE w:val="0"/>
        <w:autoSpaceDN w:val="0"/>
        <w:adjustRightInd w:val="0"/>
        <w:spacing w:before="240" w:after="240" w:line="240" w:lineRule="exact"/>
        <w:jc w:val="both"/>
        <w:rPr>
          <w:b/>
        </w:rPr>
      </w:pPr>
      <w:r w:rsidRPr="00DD0FC9">
        <w:rPr>
          <w:b/>
        </w:rPr>
        <w:t>1. Locking of Copyright:</w:t>
      </w:r>
    </w:p>
    <w:p w14:paraId="40DC87AC" w14:textId="77777777" w:rsidR="00962ABF" w:rsidRPr="00DD0FC9" w:rsidRDefault="00962ABF" w:rsidP="00964CCE">
      <w:pPr>
        <w:autoSpaceDE w:val="0"/>
        <w:autoSpaceDN w:val="0"/>
        <w:adjustRightInd w:val="0"/>
        <w:spacing w:line="240" w:lineRule="exact"/>
        <w:jc w:val="both"/>
      </w:pPr>
      <w:r w:rsidRPr="00DD0FC9">
        <w:t>The copyright line is locked in the tem</w:t>
      </w:r>
      <w:r w:rsidR="009C0269" w:rsidRPr="00DD0FC9">
        <w:t>plate</w:t>
      </w:r>
      <w:r w:rsidRPr="00DD0FC9">
        <w:t>. The author may not edit the same and making it editable only PSMs. If there are any copyright changes required, you are requested to contact Journal Manager through Guest Editors. For editable the below mentioned steps must be followed:</w:t>
      </w:r>
    </w:p>
    <w:p w14:paraId="674DB24A" w14:textId="77777777" w:rsidR="00962ABF" w:rsidRPr="00DD0FC9" w:rsidRDefault="00962ABF" w:rsidP="00964CCE">
      <w:pPr>
        <w:autoSpaceDE w:val="0"/>
        <w:autoSpaceDN w:val="0"/>
        <w:adjustRightInd w:val="0"/>
        <w:spacing w:line="240" w:lineRule="exact"/>
        <w:jc w:val="both"/>
        <w:rPr>
          <w:b/>
        </w:rPr>
      </w:pPr>
    </w:p>
    <w:p w14:paraId="2ABDB4CC" w14:textId="77777777" w:rsidR="00962ABF" w:rsidRPr="00DD0FC9" w:rsidRDefault="00962ABF" w:rsidP="00964CCE">
      <w:pPr>
        <w:autoSpaceDE w:val="0"/>
        <w:autoSpaceDN w:val="0"/>
        <w:adjustRightInd w:val="0"/>
        <w:spacing w:line="240" w:lineRule="exact"/>
        <w:jc w:val="both"/>
      </w:pPr>
      <w:r w:rsidRPr="00DD0FC9">
        <w:rPr>
          <w:b/>
        </w:rPr>
        <w:t>Steps:</w:t>
      </w:r>
    </w:p>
    <w:p w14:paraId="4ACDCFE0" w14:textId="77777777" w:rsidR="00962ABF" w:rsidRPr="00DD0FC9" w:rsidRDefault="00962ABF" w:rsidP="00964CCE">
      <w:pPr>
        <w:pStyle w:val="ListParagraph"/>
        <w:numPr>
          <w:ilvl w:val="0"/>
          <w:numId w:val="6"/>
        </w:numPr>
        <w:autoSpaceDE w:val="0"/>
        <w:autoSpaceDN w:val="0"/>
        <w:adjustRightInd w:val="0"/>
        <w:spacing w:line="240" w:lineRule="exact"/>
        <w:ind w:left="0" w:hanging="284"/>
        <w:jc w:val="both"/>
      </w:pPr>
      <w:r w:rsidRPr="00DD0FC9">
        <w:t>Click on copyright statement</w:t>
      </w:r>
    </w:p>
    <w:p w14:paraId="54AC8F14" w14:textId="77777777" w:rsidR="00962ABF" w:rsidRPr="00DD0FC9" w:rsidRDefault="00962ABF" w:rsidP="00964CCE">
      <w:pPr>
        <w:pStyle w:val="ListParagraph"/>
        <w:numPr>
          <w:ilvl w:val="0"/>
          <w:numId w:val="6"/>
        </w:numPr>
        <w:autoSpaceDE w:val="0"/>
        <w:autoSpaceDN w:val="0"/>
        <w:adjustRightInd w:val="0"/>
        <w:spacing w:line="240" w:lineRule="exact"/>
        <w:ind w:left="0" w:hanging="284"/>
        <w:jc w:val="both"/>
      </w:pPr>
      <w:r w:rsidRPr="00DD0FC9">
        <w:t xml:space="preserve">Click on </w:t>
      </w:r>
      <w:r w:rsidRPr="00DD0FC9">
        <w:rPr>
          <w:b/>
        </w:rPr>
        <w:t>Properties</w:t>
      </w:r>
      <w:r w:rsidRPr="00DD0FC9">
        <w:t xml:space="preserve"> in </w:t>
      </w:r>
      <w:r w:rsidRPr="00DD0FC9">
        <w:rPr>
          <w:b/>
        </w:rPr>
        <w:t>Developer</w:t>
      </w:r>
      <w:r w:rsidRPr="00DD0FC9">
        <w:t xml:space="preserve"> tab</w:t>
      </w:r>
    </w:p>
    <w:p w14:paraId="7AF9CFC6" w14:textId="77777777" w:rsidR="00962ABF" w:rsidRPr="00DD0FC9" w:rsidRDefault="00962ABF" w:rsidP="00964CCE">
      <w:pPr>
        <w:pStyle w:val="ListParagraph"/>
        <w:numPr>
          <w:ilvl w:val="0"/>
          <w:numId w:val="6"/>
        </w:numPr>
        <w:autoSpaceDE w:val="0"/>
        <w:autoSpaceDN w:val="0"/>
        <w:adjustRightInd w:val="0"/>
        <w:spacing w:line="240" w:lineRule="exact"/>
        <w:ind w:left="0" w:hanging="284"/>
        <w:jc w:val="both"/>
      </w:pPr>
      <w:r w:rsidRPr="00DD0FC9">
        <w:t xml:space="preserve">Remove the checks from </w:t>
      </w:r>
      <w:r w:rsidRPr="00DD0FC9">
        <w:rPr>
          <w:b/>
        </w:rPr>
        <w:t>Content control cannot be deleted</w:t>
      </w:r>
      <w:r w:rsidRPr="00DD0FC9">
        <w:t xml:space="preserve"> and </w:t>
      </w:r>
      <w:r w:rsidRPr="00DD0FC9">
        <w:rPr>
          <w:b/>
        </w:rPr>
        <w:t>Contents cannot be edited</w:t>
      </w:r>
      <w:r w:rsidRPr="00DD0FC9">
        <w:t xml:space="preserve"> under </w:t>
      </w:r>
      <w:r w:rsidRPr="00DD0FC9">
        <w:rPr>
          <w:b/>
        </w:rPr>
        <w:t>Locking</w:t>
      </w:r>
      <w:r w:rsidRPr="00DD0FC9">
        <w:t xml:space="preserve"> and then Press </w:t>
      </w:r>
      <w:r w:rsidRPr="00DD0FC9">
        <w:rPr>
          <w:b/>
        </w:rPr>
        <w:t>ok</w:t>
      </w:r>
    </w:p>
    <w:p w14:paraId="5CA4D324" w14:textId="77777777" w:rsidR="00962ABF" w:rsidRPr="00DD0FC9" w:rsidRDefault="00962ABF" w:rsidP="00964CCE">
      <w:pPr>
        <w:autoSpaceDE w:val="0"/>
        <w:autoSpaceDN w:val="0"/>
        <w:adjustRightInd w:val="0"/>
        <w:spacing w:before="240" w:after="240" w:line="240" w:lineRule="exact"/>
        <w:jc w:val="both"/>
        <w:rPr>
          <w:b/>
          <w:bCs/>
        </w:rPr>
      </w:pPr>
      <w:r w:rsidRPr="00DD0FC9">
        <w:rPr>
          <w:b/>
          <w:bCs/>
        </w:rPr>
        <w:t xml:space="preserve">2. </w:t>
      </w:r>
      <w:proofErr w:type="spellStart"/>
      <w:r w:rsidRPr="00DD0FC9">
        <w:rPr>
          <w:b/>
          <w:bCs/>
        </w:rPr>
        <w:t>Docm</w:t>
      </w:r>
      <w:proofErr w:type="spellEnd"/>
      <w:r w:rsidRPr="00DD0FC9">
        <w:rPr>
          <w:b/>
          <w:bCs/>
        </w:rPr>
        <w:t xml:space="preserve"> format:</w:t>
      </w:r>
    </w:p>
    <w:p w14:paraId="3A4501CB" w14:textId="77777777" w:rsidR="00962ABF" w:rsidRPr="00DD0FC9" w:rsidRDefault="00962ABF" w:rsidP="00964CCE">
      <w:pPr>
        <w:autoSpaceDE w:val="0"/>
        <w:autoSpaceDN w:val="0"/>
        <w:adjustRightInd w:val="0"/>
        <w:spacing w:line="240" w:lineRule="exact"/>
        <w:jc w:val="both"/>
      </w:pPr>
      <w:r w:rsidRPr="00DD0FC9">
        <w:t>We have added macros in the Word templates for the below mentioned features. And since macros are not supported in doc and docx format we created the templates of all titles in .</w:t>
      </w:r>
      <w:proofErr w:type="spellStart"/>
      <w:r w:rsidRPr="00DD0FC9">
        <w:t>docm</w:t>
      </w:r>
      <w:proofErr w:type="spellEnd"/>
      <w:r w:rsidRPr="00DD0FC9">
        <w:t xml:space="preserve"> format.</w:t>
      </w:r>
    </w:p>
    <w:p w14:paraId="535270B6" w14:textId="77777777" w:rsidR="00962ABF" w:rsidRPr="00DD0FC9" w:rsidRDefault="00962ABF" w:rsidP="00964CCE">
      <w:pPr>
        <w:pStyle w:val="ListParagraph"/>
        <w:numPr>
          <w:ilvl w:val="0"/>
          <w:numId w:val="7"/>
        </w:numPr>
        <w:autoSpaceDE w:val="0"/>
        <w:autoSpaceDN w:val="0"/>
        <w:adjustRightInd w:val="0"/>
        <w:spacing w:line="240" w:lineRule="exact"/>
        <w:ind w:left="142" w:hanging="284"/>
      </w:pPr>
      <w:r w:rsidRPr="00DD0FC9">
        <w:t>Removal of all highlights</w:t>
      </w:r>
    </w:p>
    <w:p w14:paraId="1CBADC9F" w14:textId="77777777" w:rsidR="00962ABF" w:rsidRPr="00DD0FC9" w:rsidRDefault="00962ABF" w:rsidP="00964CCE">
      <w:pPr>
        <w:pStyle w:val="ListParagraph"/>
        <w:numPr>
          <w:ilvl w:val="0"/>
          <w:numId w:val="7"/>
        </w:numPr>
        <w:autoSpaceDE w:val="0"/>
        <w:autoSpaceDN w:val="0"/>
        <w:adjustRightInd w:val="0"/>
        <w:spacing w:line="240" w:lineRule="exact"/>
        <w:ind w:left="142" w:hanging="284"/>
      </w:pPr>
      <w:r w:rsidRPr="00DD0FC9">
        <w:t>Accept track change</w:t>
      </w:r>
    </w:p>
    <w:p w14:paraId="47AE85D2" w14:textId="77777777" w:rsidR="00962ABF" w:rsidRPr="00DD0FC9" w:rsidRDefault="00962ABF" w:rsidP="00964CCE">
      <w:pPr>
        <w:pStyle w:val="ListParagraph"/>
        <w:numPr>
          <w:ilvl w:val="0"/>
          <w:numId w:val="7"/>
        </w:numPr>
        <w:autoSpaceDE w:val="0"/>
        <w:autoSpaceDN w:val="0"/>
        <w:adjustRightInd w:val="0"/>
        <w:spacing w:line="240" w:lineRule="exact"/>
        <w:ind w:left="142" w:hanging="284"/>
      </w:pPr>
      <w:r w:rsidRPr="00DD0FC9">
        <w:t>Locking of Rules</w:t>
      </w:r>
    </w:p>
    <w:p w14:paraId="0D509CC3" w14:textId="77777777" w:rsidR="00962ABF" w:rsidRPr="00DD0FC9" w:rsidRDefault="00962ABF" w:rsidP="00964CCE">
      <w:pPr>
        <w:autoSpaceDE w:val="0"/>
        <w:autoSpaceDN w:val="0"/>
        <w:adjustRightInd w:val="0"/>
        <w:spacing w:line="240" w:lineRule="exact"/>
        <w:jc w:val="both"/>
      </w:pPr>
      <w:r w:rsidRPr="00DD0FC9">
        <w:t>If .</w:t>
      </w:r>
      <w:proofErr w:type="spellStart"/>
      <w:r w:rsidRPr="00DD0FC9">
        <w:t>docm</w:t>
      </w:r>
      <w:proofErr w:type="spellEnd"/>
      <w:r w:rsidRPr="00DD0FC9">
        <w:t xml:space="preserve"> format needs to convert in docx format then the following steps must be performed:</w:t>
      </w:r>
    </w:p>
    <w:p w14:paraId="689AA5A7" w14:textId="77777777" w:rsidR="00962ABF" w:rsidRPr="00DD0FC9" w:rsidRDefault="00962ABF" w:rsidP="00964CCE">
      <w:pPr>
        <w:autoSpaceDE w:val="0"/>
        <w:autoSpaceDN w:val="0"/>
        <w:adjustRightInd w:val="0"/>
        <w:spacing w:line="240" w:lineRule="exact"/>
        <w:jc w:val="both"/>
        <w:rPr>
          <w:b/>
        </w:rPr>
      </w:pPr>
      <w:r w:rsidRPr="00DD0FC9">
        <w:rPr>
          <w:b/>
        </w:rPr>
        <w:t>Steps:</w:t>
      </w:r>
    </w:p>
    <w:p w14:paraId="0FD1D615" w14:textId="77777777" w:rsidR="00962ABF" w:rsidRPr="00DD0FC9" w:rsidRDefault="00962ABF" w:rsidP="00964CCE">
      <w:pPr>
        <w:pStyle w:val="ListParagraph"/>
        <w:numPr>
          <w:ilvl w:val="0"/>
          <w:numId w:val="6"/>
        </w:numPr>
        <w:autoSpaceDE w:val="0"/>
        <w:autoSpaceDN w:val="0"/>
        <w:adjustRightInd w:val="0"/>
        <w:spacing w:line="240" w:lineRule="exact"/>
        <w:ind w:left="142" w:hanging="284"/>
        <w:jc w:val="both"/>
      </w:pPr>
      <w:r w:rsidRPr="00DD0FC9">
        <w:t xml:space="preserve">Press </w:t>
      </w:r>
      <w:r w:rsidRPr="00DD0FC9">
        <w:rPr>
          <w:b/>
        </w:rPr>
        <w:t>Alt  F11</w:t>
      </w:r>
    </w:p>
    <w:p w14:paraId="000E9204" w14:textId="77777777" w:rsidR="00962ABF" w:rsidRPr="00DD0FC9" w:rsidRDefault="00962ABF" w:rsidP="00964CCE">
      <w:pPr>
        <w:pStyle w:val="ListParagraph"/>
        <w:numPr>
          <w:ilvl w:val="0"/>
          <w:numId w:val="6"/>
        </w:numPr>
        <w:autoSpaceDE w:val="0"/>
        <w:autoSpaceDN w:val="0"/>
        <w:adjustRightInd w:val="0"/>
        <w:spacing w:line="240" w:lineRule="exact"/>
        <w:ind w:left="142" w:hanging="284"/>
        <w:jc w:val="both"/>
        <w:rPr>
          <w:b/>
        </w:rPr>
      </w:pPr>
      <w:r w:rsidRPr="00DD0FC9">
        <w:t xml:space="preserve">Click on </w:t>
      </w:r>
      <w:r w:rsidRPr="00DD0FC9">
        <w:rPr>
          <w:b/>
        </w:rPr>
        <w:t>Project (JID_Template)</w:t>
      </w:r>
    </w:p>
    <w:p w14:paraId="4A044146" w14:textId="77777777" w:rsidR="00962ABF" w:rsidRPr="00DD0FC9" w:rsidRDefault="00962ABF" w:rsidP="00964CCE">
      <w:pPr>
        <w:pStyle w:val="ListParagraph"/>
        <w:numPr>
          <w:ilvl w:val="0"/>
          <w:numId w:val="6"/>
        </w:numPr>
        <w:autoSpaceDE w:val="0"/>
        <w:autoSpaceDN w:val="0"/>
        <w:adjustRightInd w:val="0"/>
        <w:spacing w:line="240" w:lineRule="exact"/>
        <w:ind w:left="142" w:hanging="284"/>
        <w:jc w:val="both"/>
      </w:pPr>
      <w:r w:rsidRPr="00DD0FC9">
        <w:t>Enter "thomson" in Project Password</w:t>
      </w:r>
    </w:p>
    <w:p w14:paraId="2048FF83" w14:textId="77777777" w:rsidR="00962ABF" w:rsidRPr="00DD0FC9" w:rsidRDefault="00962ABF" w:rsidP="00964CCE">
      <w:pPr>
        <w:pStyle w:val="ListParagraph"/>
        <w:numPr>
          <w:ilvl w:val="0"/>
          <w:numId w:val="6"/>
        </w:numPr>
        <w:autoSpaceDE w:val="0"/>
        <w:autoSpaceDN w:val="0"/>
        <w:adjustRightInd w:val="0"/>
        <w:spacing w:line="240" w:lineRule="exact"/>
        <w:ind w:left="142" w:hanging="284"/>
        <w:jc w:val="both"/>
      </w:pPr>
      <w:r w:rsidRPr="00DD0FC9">
        <w:t>Click on Microsoft Word Objects</w:t>
      </w:r>
    </w:p>
    <w:p w14:paraId="2B7F06FA" w14:textId="77777777" w:rsidR="00962ABF" w:rsidRPr="00DD0FC9" w:rsidRDefault="00962ABF" w:rsidP="00964CCE">
      <w:pPr>
        <w:pStyle w:val="ListParagraph"/>
        <w:numPr>
          <w:ilvl w:val="0"/>
          <w:numId w:val="6"/>
        </w:numPr>
        <w:autoSpaceDE w:val="0"/>
        <w:autoSpaceDN w:val="0"/>
        <w:adjustRightInd w:val="0"/>
        <w:spacing w:line="240" w:lineRule="exact"/>
        <w:ind w:left="142" w:hanging="284"/>
        <w:jc w:val="both"/>
      </w:pPr>
      <w:r w:rsidRPr="00DD0FC9">
        <w:t xml:space="preserve">Click on </w:t>
      </w:r>
      <w:r w:rsidRPr="00DD0FC9">
        <w:rPr>
          <w:b/>
        </w:rPr>
        <w:t>ThisDocument</w:t>
      </w:r>
      <w:r w:rsidRPr="00DD0FC9">
        <w:t xml:space="preserve"> under </w:t>
      </w:r>
      <w:r w:rsidRPr="00DD0FC9">
        <w:rPr>
          <w:b/>
        </w:rPr>
        <w:t>Microsoft Word Objects</w:t>
      </w:r>
    </w:p>
    <w:p w14:paraId="433B7C1D" w14:textId="77777777" w:rsidR="00962ABF" w:rsidRPr="00DD0FC9" w:rsidRDefault="00962ABF" w:rsidP="00964CCE">
      <w:pPr>
        <w:pStyle w:val="ListParagraph"/>
        <w:numPr>
          <w:ilvl w:val="0"/>
          <w:numId w:val="6"/>
        </w:numPr>
        <w:autoSpaceDE w:val="0"/>
        <w:autoSpaceDN w:val="0"/>
        <w:adjustRightInd w:val="0"/>
        <w:spacing w:line="240" w:lineRule="exact"/>
        <w:ind w:left="142" w:hanging="284"/>
        <w:jc w:val="both"/>
      </w:pPr>
      <w:r w:rsidRPr="00DD0FC9">
        <w:t xml:space="preserve">Delete all macros under </w:t>
      </w:r>
      <w:r w:rsidRPr="00DD0FC9">
        <w:rPr>
          <w:b/>
        </w:rPr>
        <w:t>General</w:t>
      </w:r>
    </w:p>
    <w:p w14:paraId="5C152F76" w14:textId="77777777" w:rsidR="00962ABF" w:rsidRPr="00DD0FC9" w:rsidRDefault="00962ABF" w:rsidP="00964CCE">
      <w:pPr>
        <w:pStyle w:val="ListParagraph"/>
        <w:numPr>
          <w:ilvl w:val="0"/>
          <w:numId w:val="6"/>
        </w:numPr>
        <w:autoSpaceDE w:val="0"/>
        <w:autoSpaceDN w:val="0"/>
        <w:adjustRightInd w:val="0"/>
        <w:spacing w:line="240" w:lineRule="exact"/>
        <w:ind w:left="142" w:hanging="284"/>
        <w:jc w:val="both"/>
      </w:pPr>
      <w:r w:rsidRPr="00DD0FC9">
        <w:t xml:space="preserve">After deletion close the </w:t>
      </w:r>
      <w:r w:rsidRPr="00DD0FC9">
        <w:rPr>
          <w:b/>
        </w:rPr>
        <w:t>Code</w:t>
      </w:r>
      <w:r w:rsidRPr="00DD0FC9">
        <w:t xml:space="preserve"> and </w:t>
      </w:r>
      <w:r w:rsidRPr="00DD0FC9">
        <w:rPr>
          <w:b/>
        </w:rPr>
        <w:t>Project (JID_Template)</w:t>
      </w:r>
      <w:r w:rsidRPr="00DD0FC9">
        <w:t xml:space="preserve"> windows</w:t>
      </w:r>
    </w:p>
    <w:p w14:paraId="33CAB449" w14:textId="77777777" w:rsidR="00962ABF" w:rsidRPr="00DD0FC9" w:rsidRDefault="00962ABF" w:rsidP="00964CCE">
      <w:pPr>
        <w:pStyle w:val="ListParagraph"/>
        <w:numPr>
          <w:ilvl w:val="0"/>
          <w:numId w:val="6"/>
        </w:numPr>
        <w:tabs>
          <w:tab w:val="left" w:pos="2418"/>
        </w:tabs>
        <w:autoSpaceDE w:val="0"/>
        <w:autoSpaceDN w:val="0"/>
        <w:adjustRightInd w:val="0"/>
        <w:spacing w:line="240" w:lineRule="exact"/>
        <w:ind w:left="142" w:hanging="284"/>
        <w:jc w:val="both"/>
      </w:pPr>
      <w:r w:rsidRPr="00DD0FC9">
        <w:t xml:space="preserve">From </w:t>
      </w:r>
      <w:r w:rsidRPr="00DD0FC9">
        <w:rPr>
          <w:b/>
        </w:rPr>
        <w:t>File</w:t>
      </w:r>
      <w:r w:rsidRPr="00DD0FC9">
        <w:t xml:space="preserve"> menu click on save as type </w:t>
      </w:r>
      <w:r w:rsidRPr="00DD0FC9">
        <w:rPr>
          <w:b/>
        </w:rPr>
        <w:t>.docx</w:t>
      </w:r>
      <w:r w:rsidRPr="00DD0FC9">
        <w:t xml:space="preserve"> option</w:t>
      </w:r>
      <w:r w:rsidRPr="00DD0FC9">
        <w:tab/>
      </w:r>
    </w:p>
    <w:p w14:paraId="02731603" w14:textId="77777777" w:rsidR="00962ABF" w:rsidRPr="00DD0FC9" w:rsidRDefault="00962ABF" w:rsidP="00964CCE">
      <w:pPr>
        <w:autoSpaceDE w:val="0"/>
        <w:autoSpaceDN w:val="0"/>
        <w:adjustRightInd w:val="0"/>
        <w:spacing w:before="240" w:after="240" w:line="240" w:lineRule="exact"/>
        <w:jc w:val="both"/>
        <w:rPr>
          <w:b/>
          <w:bCs/>
        </w:rPr>
      </w:pPr>
      <w:r w:rsidRPr="00DD0FC9">
        <w:rPr>
          <w:b/>
          <w:bCs/>
        </w:rPr>
        <w:t>3. Comments added in the margin in Word master templates:</w:t>
      </w:r>
    </w:p>
    <w:p w14:paraId="14201B21" w14:textId="77777777" w:rsidR="00962ABF" w:rsidRPr="00DD0FC9" w:rsidRDefault="00962ABF" w:rsidP="00964CCE">
      <w:pPr>
        <w:autoSpaceDE w:val="0"/>
        <w:autoSpaceDN w:val="0"/>
        <w:adjustRightInd w:val="0"/>
        <w:spacing w:line="240" w:lineRule="exact"/>
        <w:jc w:val="both"/>
      </w:pPr>
      <w:r w:rsidRPr="00DD0FC9">
        <w:t xml:space="preserve">There are instances where author raising queries on what to do with key information lines such as “volume, page numbers”, “Conference title per issue” and “Copyright entity, year, copyright company </w:t>
      </w:r>
      <w:r w:rsidR="00D703CB" w:rsidRPr="00DD0FC9">
        <w:t>IEREK Press</w:t>
      </w:r>
      <w:r w:rsidRPr="00DD0FC9">
        <w:t xml:space="preserve"> Ltd</w:t>
      </w:r>
      <w:r w:rsidR="0068301C" w:rsidRPr="00DD0FC9">
        <w:t>. /</w:t>
      </w:r>
      <w:r w:rsidRPr="00DD0FC9">
        <w:t>B.V</w:t>
      </w:r>
      <w:r w:rsidR="0068301C" w:rsidRPr="00DD0FC9">
        <w:t>. /</w:t>
      </w:r>
      <w:r w:rsidRPr="00DD0FC9">
        <w:t xml:space="preserve">Inc. and Organizer Name” in the copyright statement and for these concerns the comments have been inserted in the Word template to guide Author/JM about the information to be inserted by them in these fields. </w:t>
      </w:r>
    </w:p>
    <w:p w14:paraId="2EBD70A5" w14:textId="77777777" w:rsidR="00962ABF" w:rsidRPr="00DD0FC9" w:rsidRDefault="00962ABF" w:rsidP="00964CCE">
      <w:pPr>
        <w:autoSpaceDE w:val="0"/>
        <w:autoSpaceDN w:val="0"/>
        <w:adjustRightInd w:val="0"/>
        <w:spacing w:before="240" w:after="240" w:line="240" w:lineRule="exact"/>
        <w:jc w:val="both"/>
      </w:pPr>
      <w:r w:rsidRPr="00DD0FC9">
        <w:rPr>
          <w:b/>
        </w:rPr>
        <w:t xml:space="preserve">Comments removal from Print: </w:t>
      </w:r>
      <w:r w:rsidRPr="00DD0FC9">
        <w:t>In Word 2007 and 2010 the comments present in a document get printed by default. If the authors do not want to get the comments appearing in print, the authors must remove the comments from the Word template before printing by changing the Print markup setting of word using the following steps:</w:t>
      </w:r>
    </w:p>
    <w:p w14:paraId="34974880" w14:textId="77777777" w:rsidR="00962ABF" w:rsidRPr="00DD0FC9" w:rsidRDefault="00962ABF" w:rsidP="00964CCE">
      <w:pPr>
        <w:autoSpaceDE w:val="0"/>
        <w:autoSpaceDN w:val="0"/>
        <w:adjustRightInd w:val="0"/>
        <w:jc w:val="both"/>
      </w:pPr>
      <w:r w:rsidRPr="00DD0FC9">
        <w:rPr>
          <w:b/>
        </w:rPr>
        <w:t>Steps:</w:t>
      </w:r>
    </w:p>
    <w:p w14:paraId="2AC5392F" w14:textId="77777777" w:rsidR="00962ABF" w:rsidRPr="00DD0FC9" w:rsidRDefault="00962ABF" w:rsidP="00964CCE">
      <w:pPr>
        <w:pStyle w:val="AbstractTitle"/>
      </w:pPr>
      <w:r w:rsidRPr="00DD0FC9">
        <w:t xml:space="preserve">Click the </w:t>
      </w:r>
      <w:r w:rsidRPr="00DD0FC9">
        <w:rPr>
          <w:bCs/>
        </w:rPr>
        <w:t>File</w:t>
      </w:r>
      <w:r w:rsidRPr="00DD0FC9">
        <w:t xml:space="preserve"> tab</w:t>
      </w:r>
    </w:p>
    <w:p w14:paraId="6B2F7C04" w14:textId="77777777" w:rsidR="00962ABF" w:rsidRPr="00DD0FC9" w:rsidRDefault="00962ABF" w:rsidP="00964CCE">
      <w:pPr>
        <w:pStyle w:val="ListParagraph"/>
        <w:numPr>
          <w:ilvl w:val="0"/>
          <w:numId w:val="6"/>
        </w:numPr>
        <w:autoSpaceDE w:val="0"/>
        <w:autoSpaceDN w:val="0"/>
        <w:adjustRightInd w:val="0"/>
        <w:ind w:left="142" w:hanging="284"/>
        <w:jc w:val="both"/>
      </w:pPr>
      <w:r w:rsidRPr="00DD0FC9">
        <w:t>Click</w:t>
      </w:r>
      <w:r w:rsidRPr="00DD0FC9">
        <w:rPr>
          <w:b/>
          <w:bCs/>
        </w:rPr>
        <w:t xml:space="preserve"> Print</w:t>
      </w:r>
    </w:p>
    <w:p w14:paraId="17B58B49" w14:textId="77777777" w:rsidR="00962ABF" w:rsidRPr="00DD0FC9" w:rsidRDefault="00962ABF" w:rsidP="00964CCE">
      <w:pPr>
        <w:pStyle w:val="ListParagraph"/>
        <w:numPr>
          <w:ilvl w:val="0"/>
          <w:numId w:val="6"/>
        </w:numPr>
        <w:autoSpaceDE w:val="0"/>
        <w:autoSpaceDN w:val="0"/>
        <w:adjustRightInd w:val="0"/>
        <w:ind w:left="142" w:hanging="284"/>
        <w:jc w:val="both"/>
      </w:pPr>
      <w:r w:rsidRPr="00DD0FC9">
        <w:t xml:space="preserve">Under </w:t>
      </w:r>
      <w:r w:rsidRPr="00DD0FC9">
        <w:rPr>
          <w:b/>
          <w:bCs/>
        </w:rPr>
        <w:t>Settings</w:t>
      </w:r>
      <w:r w:rsidRPr="00DD0FC9">
        <w:t xml:space="preserve">, click the arrow next to </w:t>
      </w:r>
      <w:r w:rsidRPr="00DD0FC9">
        <w:rPr>
          <w:b/>
          <w:bCs/>
        </w:rPr>
        <w:t>Print All Pages</w:t>
      </w:r>
    </w:p>
    <w:p w14:paraId="2AAD1D4D" w14:textId="77777777" w:rsidR="00962ABF" w:rsidRPr="00DD0FC9" w:rsidRDefault="00962ABF" w:rsidP="00964CCE">
      <w:pPr>
        <w:pStyle w:val="ListParagraph"/>
        <w:numPr>
          <w:ilvl w:val="0"/>
          <w:numId w:val="6"/>
        </w:numPr>
        <w:autoSpaceDE w:val="0"/>
        <w:autoSpaceDN w:val="0"/>
        <w:adjustRightInd w:val="0"/>
        <w:ind w:left="142" w:hanging="284"/>
        <w:jc w:val="both"/>
        <w:rPr>
          <w:b/>
        </w:rPr>
      </w:pPr>
      <w:r w:rsidRPr="00DD0FC9">
        <w:t xml:space="preserve">Click </w:t>
      </w:r>
      <w:r w:rsidRPr="00DD0FC9">
        <w:rPr>
          <w:b/>
          <w:bCs/>
        </w:rPr>
        <w:t>Print Markup</w:t>
      </w:r>
      <w:r w:rsidRPr="00DD0FC9">
        <w:t xml:space="preserve"> to clear the check mark </w:t>
      </w:r>
    </w:p>
    <w:p w14:paraId="4E49EC23" w14:textId="77777777" w:rsidR="00962ABF" w:rsidRPr="00DD0FC9" w:rsidRDefault="00962ABF" w:rsidP="00964CCE">
      <w:pPr>
        <w:autoSpaceDE w:val="0"/>
        <w:autoSpaceDN w:val="0"/>
        <w:adjustRightInd w:val="0"/>
        <w:jc w:val="both"/>
        <w:rPr>
          <w:b/>
        </w:rPr>
      </w:pPr>
      <w:r w:rsidRPr="00DD0FC9">
        <w:rPr>
          <w:b/>
        </w:rPr>
        <w:t xml:space="preserve">Instructions to Authors pages to be excluded from Print: </w:t>
      </w:r>
    </w:p>
    <w:p w14:paraId="04F4DA67" w14:textId="77777777" w:rsidR="00962ABF" w:rsidRPr="00DD0FC9" w:rsidRDefault="00962ABF" w:rsidP="00964CCE">
      <w:pPr>
        <w:pStyle w:val="ListParagraph"/>
        <w:numPr>
          <w:ilvl w:val="0"/>
          <w:numId w:val="6"/>
        </w:numPr>
        <w:autoSpaceDE w:val="0"/>
        <w:autoSpaceDN w:val="0"/>
        <w:adjustRightInd w:val="0"/>
        <w:ind w:left="142" w:hanging="284"/>
        <w:jc w:val="both"/>
      </w:pPr>
      <w:r w:rsidRPr="00DD0FC9">
        <w:t xml:space="preserve">Click the </w:t>
      </w:r>
      <w:r w:rsidRPr="00DD0FC9">
        <w:rPr>
          <w:b/>
          <w:bCs/>
        </w:rPr>
        <w:t>File</w:t>
      </w:r>
      <w:r w:rsidRPr="00DD0FC9">
        <w:t xml:space="preserve"> tab</w:t>
      </w:r>
    </w:p>
    <w:p w14:paraId="406B532C" w14:textId="77777777" w:rsidR="00962ABF" w:rsidRPr="00DD0FC9" w:rsidRDefault="00962ABF" w:rsidP="00964CCE">
      <w:pPr>
        <w:pStyle w:val="ListParagraph"/>
        <w:numPr>
          <w:ilvl w:val="0"/>
          <w:numId w:val="6"/>
        </w:numPr>
        <w:autoSpaceDE w:val="0"/>
        <w:autoSpaceDN w:val="0"/>
        <w:adjustRightInd w:val="0"/>
        <w:ind w:left="142" w:hanging="284"/>
        <w:jc w:val="both"/>
      </w:pPr>
      <w:r w:rsidRPr="00DD0FC9">
        <w:t>Click</w:t>
      </w:r>
      <w:r w:rsidRPr="00DD0FC9">
        <w:rPr>
          <w:b/>
          <w:bCs/>
        </w:rPr>
        <w:t xml:space="preserve"> Print</w:t>
      </w:r>
    </w:p>
    <w:p w14:paraId="706289D6" w14:textId="77777777" w:rsidR="00962ABF" w:rsidRPr="00DD0FC9" w:rsidRDefault="00962ABF" w:rsidP="00964CCE">
      <w:pPr>
        <w:pStyle w:val="ListParagraph"/>
        <w:numPr>
          <w:ilvl w:val="0"/>
          <w:numId w:val="6"/>
        </w:numPr>
        <w:tabs>
          <w:tab w:val="left" w:pos="5298"/>
        </w:tabs>
        <w:autoSpaceDE w:val="0"/>
        <w:autoSpaceDN w:val="0"/>
        <w:adjustRightInd w:val="0"/>
        <w:ind w:left="142" w:hanging="284"/>
        <w:jc w:val="both"/>
        <w:rPr>
          <w:b/>
        </w:rPr>
      </w:pPr>
      <w:r w:rsidRPr="00DD0FC9">
        <w:t xml:space="preserve">Under </w:t>
      </w:r>
      <w:r w:rsidRPr="00DD0FC9">
        <w:rPr>
          <w:b/>
        </w:rPr>
        <w:t>Setting</w:t>
      </w:r>
      <w:r w:rsidRPr="00DD0FC9">
        <w:t xml:space="preserve">, Type page numbers and/or page ranges separated by commas counting from the start of the document or the section. For example, type 1, 3, 1-5 </w:t>
      </w:r>
      <w:r w:rsidRPr="00DD0FC9">
        <w:rPr>
          <w:b/>
        </w:rPr>
        <w:tab/>
      </w:r>
    </w:p>
    <w:p w14:paraId="0F4EC231" w14:textId="77777777" w:rsidR="00962ABF" w:rsidRPr="00DD0FC9" w:rsidRDefault="00962ABF" w:rsidP="00964CCE">
      <w:pPr>
        <w:tabs>
          <w:tab w:val="center" w:pos="4621"/>
        </w:tabs>
        <w:autoSpaceDE w:val="0"/>
        <w:autoSpaceDN w:val="0"/>
        <w:adjustRightInd w:val="0"/>
        <w:spacing w:before="240" w:after="240" w:line="240" w:lineRule="exact"/>
        <w:jc w:val="both"/>
        <w:rPr>
          <w:b/>
          <w:bCs/>
        </w:rPr>
      </w:pPr>
      <w:r w:rsidRPr="00DD0FC9">
        <w:rPr>
          <w:b/>
          <w:bCs/>
        </w:rPr>
        <w:t>4. PDF creation from Word master template:</w:t>
      </w:r>
      <w:r w:rsidRPr="00DD0FC9">
        <w:rPr>
          <w:b/>
          <w:bCs/>
        </w:rPr>
        <w:tab/>
      </w:r>
    </w:p>
    <w:p w14:paraId="5B7C978F" w14:textId="77777777" w:rsidR="00962ABF" w:rsidRPr="00DD0FC9" w:rsidRDefault="00962ABF" w:rsidP="00964CCE">
      <w:pPr>
        <w:autoSpaceDE w:val="0"/>
        <w:autoSpaceDN w:val="0"/>
        <w:adjustRightInd w:val="0"/>
        <w:spacing w:line="240" w:lineRule="exact"/>
        <w:jc w:val="both"/>
        <w:rPr>
          <w:bCs/>
          <w:lang w:val="en-IN" w:eastAsia="en-IN"/>
        </w:rPr>
      </w:pPr>
      <w:r w:rsidRPr="00DD0FC9">
        <w:t>While creating PDF from Word template the below given steps should be followed to avoid difference in trim size and margins and to avoid decrease in resolution and size of the figure images of the Word template and the PDF created.</w:t>
      </w:r>
    </w:p>
    <w:p w14:paraId="55CF26E9" w14:textId="77777777" w:rsidR="00962ABF" w:rsidRPr="00DD0FC9" w:rsidRDefault="00962ABF" w:rsidP="00964CCE">
      <w:pPr>
        <w:autoSpaceDE w:val="0"/>
        <w:autoSpaceDN w:val="0"/>
        <w:adjustRightInd w:val="0"/>
        <w:jc w:val="both"/>
      </w:pPr>
    </w:p>
    <w:p w14:paraId="071489F2" w14:textId="77777777" w:rsidR="00962ABF" w:rsidRPr="00DD0FC9" w:rsidRDefault="00962ABF" w:rsidP="00964CCE">
      <w:pPr>
        <w:autoSpaceDE w:val="0"/>
        <w:autoSpaceDN w:val="0"/>
        <w:adjustRightInd w:val="0"/>
        <w:jc w:val="both"/>
        <w:rPr>
          <w:b/>
        </w:rPr>
      </w:pPr>
      <w:r w:rsidRPr="00DD0FC9">
        <w:rPr>
          <w:b/>
        </w:rPr>
        <w:t>Steps in Word 2007 and 2010:</w:t>
      </w:r>
    </w:p>
    <w:p w14:paraId="39FCBF76" w14:textId="77777777" w:rsidR="00962ABF" w:rsidRPr="00DD0FC9" w:rsidRDefault="00962ABF" w:rsidP="00964CCE">
      <w:pPr>
        <w:pStyle w:val="ListParagraph"/>
        <w:numPr>
          <w:ilvl w:val="0"/>
          <w:numId w:val="6"/>
        </w:numPr>
        <w:autoSpaceDE w:val="0"/>
        <w:autoSpaceDN w:val="0"/>
        <w:adjustRightInd w:val="0"/>
        <w:spacing w:line="240" w:lineRule="exact"/>
        <w:ind w:left="0" w:hanging="284"/>
        <w:jc w:val="both"/>
      </w:pPr>
      <w:r w:rsidRPr="00DD0FC9">
        <w:t xml:space="preserve">Click the </w:t>
      </w:r>
      <w:r w:rsidRPr="00DD0FC9">
        <w:rPr>
          <w:b/>
        </w:rPr>
        <w:t>File</w:t>
      </w:r>
      <w:r w:rsidRPr="00DD0FC9">
        <w:t xml:space="preserve"> tab</w:t>
      </w:r>
    </w:p>
    <w:p w14:paraId="3049F4B3" w14:textId="77777777" w:rsidR="00962ABF" w:rsidRPr="00DD0FC9" w:rsidRDefault="00962ABF" w:rsidP="00964CCE">
      <w:pPr>
        <w:pStyle w:val="ListParagraph"/>
        <w:numPr>
          <w:ilvl w:val="0"/>
          <w:numId w:val="6"/>
        </w:numPr>
        <w:autoSpaceDE w:val="0"/>
        <w:autoSpaceDN w:val="0"/>
        <w:adjustRightInd w:val="0"/>
        <w:spacing w:line="240" w:lineRule="exact"/>
        <w:ind w:left="0" w:hanging="284"/>
        <w:jc w:val="both"/>
      </w:pPr>
      <w:r w:rsidRPr="00DD0FC9">
        <w:rPr>
          <w:lang w:val="en-IN" w:eastAsia="en-IN"/>
        </w:rPr>
        <w:t xml:space="preserve">Click </w:t>
      </w:r>
      <w:r w:rsidRPr="00DD0FC9">
        <w:rPr>
          <w:b/>
          <w:bCs/>
          <w:lang w:val="en-IN" w:eastAsia="en-IN"/>
        </w:rPr>
        <w:t>Print</w:t>
      </w:r>
    </w:p>
    <w:p w14:paraId="203D40E9" w14:textId="77777777" w:rsidR="00962ABF" w:rsidRPr="00DD0FC9" w:rsidRDefault="00962ABF" w:rsidP="00964CCE">
      <w:pPr>
        <w:pStyle w:val="ListParagraph"/>
        <w:numPr>
          <w:ilvl w:val="0"/>
          <w:numId w:val="6"/>
        </w:numPr>
        <w:autoSpaceDE w:val="0"/>
        <w:autoSpaceDN w:val="0"/>
        <w:adjustRightInd w:val="0"/>
        <w:spacing w:line="240" w:lineRule="exact"/>
        <w:ind w:left="0" w:hanging="284"/>
        <w:jc w:val="both"/>
      </w:pPr>
      <w:r w:rsidRPr="00DD0FC9">
        <w:rPr>
          <w:lang w:val="en-IN" w:eastAsia="en-IN"/>
        </w:rPr>
        <w:t xml:space="preserve">Under </w:t>
      </w:r>
      <w:r w:rsidRPr="00DD0FC9">
        <w:rPr>
          <w:b/>
          <w:bCs/>
          <w:lang w:val="en-IN" w:eastAsia="en-IN"/>
        </w:rPr>
        <w:t>Printer</w:t>
      </w:r>
      <w:r w:rsidRPr="00DD0FC9">
        <w:rPr>
          <w:lang w:val="en-IN" w:eastAsia="en-IN"/>
        </w:rPr>
        <w:t xml:space="preserve"> tab, select </w:t>
      </w:r>
      <w:r w:rsidRPr="00DD0FC9">
        <w:rPr>
          <w:b/>
          <w:bCs/>
          <w:lang w:val="en-IN" w:eastAsia="en-IN"/>
        </w:rPr>
        <w:t>Adobe PDF</w:t>
      </w:r>
      <w:r w:rsidRPr="00DD0FC9">
        <w:rPr>
          <w:lang w:val="en-IN" w:eastAsia="en-IN"/>
        </w:rPr>
        <w:t xml:space="preserve"> </w:t>
      </w:r>
    </w:p>
    <w:p w14:paraId="68EFE1DD" w14:textId="77777777" w:rsidR="00962ABF" w:rsidRPr="00DD0FC9" w:rsidRDefault="00962ABF" w:rsidP="00964CCE">
      <w:pPr>
        <w:pStyle w:val="ListParagraph"/>
        <w:numPr>
          <w:ilvl w:val="0"/>
          <w:numId w:val="6"/>
        </w:numPr>
        <w:autoSpaceDE w:val="0"/>
        <w:autoSpaceDN w:val="0"/>
        <w:adjustRightInd w:val="0"/>
        <w:spacing w:line="240" w:lineRule="exact"/>
        <w:ind w:left="0" w:hanging="284"/>
        <w:jc w:val="both"/>
      </w:pPr>
      <w:r w:rsidRPr="00DD0FC9">
        <w:rPr>
          <w:lang w:val="en-IN" w:eastAsia="en-IN"/>
        </w:rPr>
        <w:t xml:space="preserve">Click </w:t>
      </w:r>
      <w:r w:rsidRPr="00DD0FC9">
        <w:rPr>
          <w:b/>
          <w:bCs/>
          <w:lang w:val="en-IN" w:eastAsia="en-IN"/>
        </w:rPr>
        <w:t>Printer Properties</w:t>
      </w:r>
      <w:r w:rsidRPr="00DD0FC9">
        <w:rPr>
          <w:lang w:val="en-IN" w:eastAsia="en-IN"/>
        </w:rPr>
        <w:t xml:space="preserve"> link</w:t>
      </w:r>
    </w:p>
    <w:p w14:paraId="55B8D677" w14:textId="77777777" w:rsidR="00962ABF" w:rsidRPr="00DD0FC9" w:rsidRDefault="00962ABF" w:rsidP="00964CCE">
      <w:pPr>
        <w:pStyle w:val="ListParagraph"/>
        <w:numPr>
          <w:ilvl w:val="0"/>
          <w:numId w:val="6"/>
        </w:numPr>
        <w:autoSpaceDE w:val="0"/>
        <w:autoSpaceDN w:val="0"/>
        <w:adjustRightInd w:val="0"/>
        <w:spacing w:line="240" w:lineRule="exact"/>
        <w:ind w:left="0" w:hanging="284"/>
        <w:jc w:val="both"/>
      </w:pPr>
      <w:r w:rsidRPr="00DD0FC9">
        <w:rPr>
          <w:lang w:val="en-IN" w:eastAsia="en-IN"/>
        </w:rPr>
        <w:t xml:space="preserve">Under </w:t>
      </w:r>
      <w:r w:rsidRPr="00DD0FC9">
        <w:rPr>
          <w:b/>
          <w:bCs/>
          <w:lang w:val="en-IN" w:eastAsia="en-IN"/>
        </w:rPr>
        <w:t>Adobe PDF Settings</w:t>
      </w:r>
      <w:r w:rsidRPr="00DD0FC9">
        <w:rPr>
          <w:lang w:val="en-IN" w:eastAsia="en-IN"/>
        </w:rPr>
        <w:t xml:space="preserve"> tab, click on</w:t>
      </w:r>
      <w:r w:rsidRPr="00DD0FC9">
        <w:rPr>
          <w:b/>
          <w:bCs/>
          <w:lang w:val="en-IN" w:eastAsia="en-IN"/>
        </w:rPr>
        <w:t xml:space="preserve"> Edit</w:t>
      </w:r>
      <w:r w:rsidRPr="00DD0FC9">
        <w:rPr>
          <w:lang w:val="en-IN" w:eastAsia="en-IN"/>
        </w:rPr>
        <w:t xml:space="preserve"> button</w:t>
      </w:r>
    </w:p>
    <w:p w14:paraId="2F0884C0" w14:textId="77777777" w:rsidR="00962ABF" w:rsidRPr="00DD0FC9" w:rsidRDefault="00962ABF" w:rsidP="00964CCE">
      <w:pPr>
        <w:pStyle w:val="ListParagraph"/>
        <w:numPr>
          <w:ilvl w:val="0"/>
          <w:numId w:val="6"/>
        </w:numPr>
        <w:autoSpaceDE w:val="0"/>
        <w:autoSpaceDN w:val="0"/>
        <w:adjustRightInd w:val="0"/>
        <w:spacing w:line="240" w:lineRule="exact"/>
        <w:ind w:left="0" w:hanging="284"/>
        <w:jc w:val="both"/>
      </w:pPr>
      <w:r w:rsidRPr="00DD0FC9">
        <w:rPr>
          <w:lang w:val="en-IN" w:eastAsia="en-IN"/>
        </w:rPr>
        <w:t xml:space="preserve">Click on </w:t>
      </w:r>
      <w:r w:rsidRPr="00DD0FC9">
        <w:rPr>
          <w:b/>
          <w:bCs/>
          <w:lang w:val="en-IN" w:eastAsia="en-IN"/>
        </w:rPr>
        <w:t>Images</w:t>
      </w:r>
      <w:r w:rsidRPr="00DD0FC9">
        <w:rPr>
          <w:lang w:val="en-IN" w:eastAsia="en-IN"/>
        </w:rPr>
        <w:t xml:space="preserve"> folder under </w:t>
      </w:r>
      <w:r w:rsidRPr="00DD0FC9">
        <w:rPr>
          <w:b/>
          <w:bCs/>
          <w:lang w:val="en-IN" w:eastAsia="en-IN"/>
        </w:rPr>
        <w:t>Standard</w:t>
      </w:r>
    </w:p>
    <w:p w14:paraId="74D97457" w14:textId="77777777" w:rsidR="00962ABF" w:rsidRPr="00DD0FC9" w:rsidRDefault="00962ABF" w:rsidP="00964CCE">
      <w:pPr>
        <w:pStyle w:val="ListParagraph"/>
        <w:numPr>
          <w:ilvl w:val="0"/>
          <w:numId w:val="6"/>
        </w:numPr>
        <w:autoSpaceDE w:val="0"/>
        <w:autoSpaceDN w:val="0"/>
        <w:adjustRightInd w:val="0"/>
        <w:spacing w:line="240" w:lineRule="exact"/>
        <w:ind w:left="0" w:hanging="284"/>
        <w:jc w:val="both"/>
      </w:pPr>
      <w:r w:rsidRPr="00DD0FC9">
        <w:rPr>
          <w:lang w:val="en-IN" w:eastAsia="en-IN"/>
        </w:rPr>
        <w:t xml:space="preserve">Make </w:t>
      </w:r>
      <w:r w:rsidRPr="00DD0FC9">
        <w:rPr>
          <w:b/>
          <w:bCs/>
          <w:lang w:val="en-IN" w:eastAsia="en-IN"/>
        </w:rPr>
        <w:t>Downsample</w:t>
      </w:r>
      <w:r w:rsidRPr="00DD0FC9">
        <w:rPr>
          <w:lang w:val="en-IN" w:eastAsia="en-IN"/>
        </w:rPr>
        <w:t xml:space="preserve"> and </w:t>
      </w:r>
      <w:r w:rsidRPr="00DD0FC9">
        <w:rPr>
          <w:b/>
          <w:bCs/>
          <w:lang w:val="en-IN" w:eastAsia="en-IN"/>
        </w:rPr>
        <w:t>Compression</w:t>
      </w:r>
      <w:r w:rsidRPr="00DD0FC9">
        <w:rPr>
          <w:lang w:val="en-IN" w:eastAsia="en-IN"/>
        </w:rPr>
        <w:t xml:space="preserve"> fields under </w:t>
      </w:r>
      <w:r w:rsidRPr="00DD0FC9">
        <w:rPr>
          <w:b/>
          <w:bCs/>
          <w:lang w:val="en-IN" w:eastAsia="en-IN"/>
        </w:rPr>
        <w:t>Color Images</w:t>
      </w:r>
      <w:r w:rsidRPr="00DD0FC9">
        <w:rPr>
          <w:lang w:val="en-IN" w:eastAsia="en-IN"/>
        </w:rPr>
        <w:t xml:space="preserve"> and </w:t>
      </w:r>
      <w:r w:rsidRPr="00DD0FC9">
        <w:rPr>
          <w:b/>
          <w:bCs/>
          <w:lang w:val="en-IN" w:eastAsia="en-IN"/>
        </w:rPr>
        <w:t>Grayscale Images</w:t>
      </w:r>
      <w:r w:rsidRPr="00DD0FC9">
        <w:rPr>
          <w:lang w:val="en-IN" w:eastAsia="en-IN"/>
        </w:rPr>
        <w:t xml:space="preserve"> "</w:t>
      </w:r>
      <w:r w:rsidRPr="00DD0FC9">
        <w:rPr>
          <w:b/>
          <w:bCs/>
          <w:lang w:val="en-IN" w:eastAsia="en-IN"/>
        </w:rPr>
        <w:t>Off</w:t>
      </w:r>
      <w:r w:rsidRPr="00DD0FC9">
        <w:rPr>
          <w:lang w:val="en-IN" w:eastAsia="en-IN"/>
        </w:rPr>
        <w:t xml:space="preserve">". And in </w:t>
      </w:r>
      <w:r w:rsidRPr="00DD0FC9">
        <w:rPr>
          <w:b/>
          <w:bCs/>
          <w:lang w:val="en-IN" w:eastAsia="en-IN"/>
        </w:rPr>
        <w:t>Monochrome Image</w:t>
      </w:r>
      <w:r w:rsidRPr="00DD0FC9">
        <w:rPr>
          <w:lang w:val="en-IN" w:eastAsia="en-IN"/>
        </w:rPr>
        <w:t>s field make only Downsample "Off'</w:t>
      </w:r>
    </w:p>
    <w:p w14:paraId="55512F75" w14:textId="77777777" w:rsidR="00962ABF" w:rsidRPr="00DD0FC9" w:rsidRDefault="00962ABF" w:rsidP="00964CCE">
      <w:pPr>
        <w:pStyle w:val="ListParagraph"/>
        <w:numPr>
          <w:ilvl w:val="0"/>
          <w:numId w:val="6"/>
        </w:numPr>
        <w:autoSpaceDE w:val="0"/>
        <w:autoSpaceDN w:val="0"/>
        <w:adjustRightInd w:val="0"/>
        <w:spacing w:line="240" w:lineRule="exact"/>
        <w:ind w:left="-426" w:firstLine="142"/>
        <w:jc w:val="both"/>
      </w:pPr>
      <w:r w:rsidRPr="00DD0FC9">
        <w:rPr>
          <w:lang w:val="en-IN" w:eastAsia="en-IN"/>
        </w:rPr>
        <w:t xml:space="preserve">Then click on </w:t>
      </w:r>
      <w:r w:rsidRPr="00DD0FC9">
        <w:rPr>
          <w:b/>
          <w:bCs/>
          <w:lang w:val="en-IN" w:eastAsia="en-IN"/>
        </w:rPr>
        <w:t xml:space="preserve">OK </w:t>
      </w:r>
      <w:r w:rsidRPr="00DD0FC9">
        <w:rPr>
          <w:lang w:val="en-IN" w:eastAsia="en-IN"/>
        </w:rPr>
        <w:t xml:space="preserve">and given name of the setting in </w:t>
      </w:r>
      <w:r w:rsidRPr="00DD0FC9">
        <w:rPr>
          <w:b/>
          <w:bCs/>
          <w:lang w:val="en-IN" w:eastAsia="en-IN"/>
        </w:rPr>
        <w:t>File name</w:t>
      </w:r>
      <w:r w:rsidRPr="00DD0FC9">
        <w:rPr>
          <w:lang w:val="en-IN" w:eastAsia="en-IN"/>
        </w:rPr>
        <w:t xml:space="preserve"> tab and click on </w:t>
      </w:r>
      <w:r w:rsidRPr="00DD0FC9">
        <w:rPr>
          <w:b/>
          <w:bCs/>
          <w:lang w:val="en-IN" w:eastAsia="en-IN"/>
        </w:rPr>
        <w:t>save</w:t>
      </w:r>
    </w:p>
    <w:p w14:paraId="26966D1A" w14:textId="77777777" w:rsidR="00962ABF" w:rsidRPr="00DD0FC9" w:rsidRDefault="00962ABF" w:rsidP="00964CCE">
      <w:pPr>
        <w:pStyle w:val="ListParagraph"/>
        <w:numPr>
          <w:ilvl w:val="0"/>
          <w:numId w:val="6"/>
        </w:numPr>
        <w:autoSpaceDE w:val="0"/>
        <w:autoSpaceDN w:val="0"/>
        <w:adjustRightInd w:val="0"/>
        <w:spacing w:line="240" w:lineRule="exact"/>
        <w:ind w:left="-426" w:firstLine="142"/>
        <w:jc w:val="both"/>
      </w:pPr>
      <w:r w:rsidRPr="00DD0FC9">
        <w:rPr>
          <w:lang w:val="en-IN" w:eastAsia="en-IN"/>
        </w:rPr>
        <w:t xml:space="preserve">Then again Under </w:t>
      </w:r>
      <w:r w:rsidRPr="00DD0FC9">
        <w:rPr>
          <w:b/>
          <w:bCs/>
          <w:lang w:val="en-IN" w:eastAsia="en-IN"/>
        </w:rPr>
        <w:t>Adobe PDF Settings</w:t>
      </w:r>
      <w:r w:rsidRPr="00DD0FC9">
        <w:rPr>
          <w:lang w:val="en-IN" w:eastAsia="en-IN"/>
        </w:rPr>
        <w:t xml:space="preserve"> tab, click on </w:t>
      </w:r>
      <w:r w:rsidRPr="00DD0FC9">
        <w:rPr>
          <w:b/>
          <w:bCs/>
          <w:lang w:val="en-IN" w:eastAsia="en-IN"/>
        </w:rPr>
        <w:t xml:space="preserve">Edit </w:t>
      </w:r>
      <w:r w:rsidRPr="00DD0FC9">
        <w:rPr>
          <w:lang w:val="en-IN" w:eastAsia="en-IN"/>
        </w:rPr>
        <w:t>button</w:t>
      </w:r>
    </w:p>
    <w:p w14:paraId="73E450DD" w14:textId="77777777" w:rsidR="00962ABF" w:rsidRPr="00DD0FC9" w:rsidRDefault="00962ABF" w:rsidP="00964CCE">
      <w:pPr>
        <w:pStyle w:val="ListParagraph"/>
        <w:numPr>
          <w:ilvl w:val="0"/>
          <w:numId w:val="6"/>
        </w:numPr>
        <w:autoSpaceDE w:val="0"/>
        <w:autoSpaceDN w:val="0"/>
        <w:adjustRightInd w:val="0"/>
        <w:spacing w:line="240" w:lineRule="exact"/>
        <w:ind w:left="-426" w:firstLine="142"/>
        <w:jc w:val="both"/>
      </w:pPr>
      <w:r w:rsidRPr="00DD0FC9">
        <w:rPr>
          <w:lang w:val="en-IN" w:eastAsia="en-IN"/>
        </w:rPr>
        <w:t xml:space="preserve">Then click on </w:t>
      </w:r>
      <w:r w:rsidRPr="00DD0FC9">
        <w:rPr>
          <w:b/>
          <w:bCs/>
          <w:lang w:val="en-IN" w:eastAsia="en-IN"/>
        </w:rPr>
        <w:t xml:space="preserve">Color </w:t>
      </w:r>
      <w:r w:rsidRPr="00DD0FC9">
        <w:rPr>
          <w:lang w:val="en-IN" w:eastAsia="en-IN"/>
        </w:rPr>
        <w:t xml:space="preserve">folder </w:t>
      </w:r>
    </w:p>
    <w:p w14:paraId="18FF26FF" w14:textId="77777777" w:rsidR="00962ABF" w:rsidRPr="00DD0FC9" w:rsidRDefault="00962ABF" w:rsidP="00964CCE">
      <w:pPr>
        <w:pStyle w:val="ListParagraph"/>
        <w:numPr>
          <w:ilvl w:val="0"/>
          <w:numId w:val="6"/>
        </w:numPr>
        <w:autoSpaceDE w:val="0"/>
        <w:autoSpaceDN w:val="0"/>
        <w:adjustRightInd w:val="0"/>
        <w:spacing w:line="240" w:lineRule="exact"/>
        <w:ind w:left="-426" w:firstLine="142"/>
        <w:jc w:val="both"/>
      </w:pPr>
      <w:r w:rsidRPr="00DD0FC9">
        <w:rPr>
          <w:lang w:val="en-IN" w:eastAsia="en-IN"/>
        </w:rPr>
        <w:t xml:space="preserve">Choose </w:t>
      </w:r>
      <w:r w:rsidRPr="00DD0FC9">
        <w:rPr>
          <w:b/>
          <w:bCs/>
          <w:lang w:val="en-IN" w:eastAsia="en-IN"/>
        </w:rPr>
        <w:t xml:space="preserve">Leave Color Unchanged </w:t>
      </w:r>
      <w:r w:rsidRPr="00DD0FC9">
        <w:rPr>
          <w:lang w:val="en-IN" w:eastAsia="en-IN"/>
        </w:rPr>
        <w:t xml:space="preserve">option under </w:t>
      </w:r>
      <w:r w:rsidRPr="00DD0FC9">
        <w:rPr>
          <w:b/>
          <w:bCs/>
          <w:lang w:val="en-IN" w:eastAsia="en-IN"/>
        </w:rPr>
        <w:t>Color Management Policies</w:t>
      </w:r>
      <w:r w:rsidRPr="00DD0FC9">
        <w:rPr>
          <w:lang w:val="en-IN" w:eastAsia="en-IN"/>
        </w:rPr>
        <w:t xml:space="preserve"> tab then click on </w:t>
      </w:r>
      <w:r w:rsidRPr="00DD0FC9">
        <w:rPr>
          <w:b/>
          <w:bCs/>
          <w:lang w:val="en-IN" w:eastAsia="en-IN"/>
        </w:rPr>
        <w:t>OK</w:t>
      </w:r>
    </w:p>
    <w:p w14:paraId="0F87D018" w14:textId="77777777" w:rsidR="00962ABF" w:rsidRPr="00DD0FC9" w:rsidRDefault="00962ABF" w:rsidP="00964CCE">
      <w:pPr>
        <w:pStyle w:val="ListParagraph"/>
        <w:numPr>
          <w:ilvl w:val="0"/>
          <w:numId w:val="6"/>
        </w:numPr>
        <w:autoSpaceDE w:val="0"/>
        <w:autoSpaceDN w:val="0"/>
        <w:adjustRightInd w:val="0"/>
        <w:spacing w:line="240" w:lineRule="exact"/>
        <w:ind w:left="-426" w:firstLine="142"/>
        <w:jc w:val="both"/>
      </w:pPr>
      <w:r w:rsidRPr="00DD0FC9">
        <w:rPr>
          <w:lang w:val="en-IN" w:eastAsia="en-IN"/>
        </w:rPr>
        <w:t xml:space="preserve">Lastly click on </w:t>
      </w:r>
      <w:r w:rsidRPr="00DD0FC9">
        <w:rPr>
          <w:b/>
          <w:bCs/>
          <w:lang w:val="en-IN" w:eastAsia="en-IN"/>
        </w:rPr>
        <w:t>OK</w:t>
      </w:r>
      <w:r w:rsidRPr="00DD0FC9">
        <w:rPr>
          <w:lang w:val="en-IN" w:eastAsia="en-IN"/>
        </w:rPr>
        <w:t xml:space="preserve"> in </w:t>
      </w:r>
      <w:r w:rsidRPr="00DD0FC9">
        <w:rPr>
          <w:b/>
          <w:bCs/>
          <w:lang w:val="en-IN" w:eastAsia="en-IN"/>
        </w:rPr>
        <w:t>Adobe PDF Settings</w:t>
      </w:r>
      <w:r w:rsidRPr="00DD0FC9">
        <w:rPr>
          <w:lang w:val="en-IN" w:eastAsia="en-IN"/>
        </w:rPr>
        <w:t xml:space="preserve"> tab</w:t>
      </w:r>
    </w:p>
    <w:p w14:paraId="6846D8D2" w14:textId="77777777" w:rsidR="00962ABF" w:rsidRPr="00DD0FC9" w:rsidRDefault="00962ABF" w:rsidP="00964CCE">
      <w:pPr>
        <w:pStyle w:val="ListParagraph"/>
        <w:numPr>
          <w:ilvl w:val="0"/>
          <w:numId w:val="6"/>
        </w:numPr>
        <w:autoSpaceDE w:val="0"/>
        <w:autoSpaceDN w:val="0"/>
        <w:adjustRightInd w:val="0"/>
        <w:spacing w:line="240" w:lineRule="exact"/>
        <w:ind w:left="-426" w:firstLine="142"/>
        <w:jc w:val="both"/>
      </w:pPr>
      <w:r w:rsidRPr="00DD0FC9">
        <w:t xml:space="preserve">Click </w:t>
      </w:r>
      <w:r w:rsidRPr="00DD0FC9">
        <w:rPr>
          <w:b/>
        </w:rPr>
        <w:t>Save As</w:t>
      </w:r>
    </w:p>
    <w:p w14:paraId="00F8E1A9" w14:textId="77777777" w:rsidR="00962ABF" w:rsidRPr="00DD0FC9" w:rsidRDefault="00962ABF" w:rsidP="00964CCE">
      <w:pPr>
        <w:pStyle w:val="ListParagraph"/>
        <w:numPr>
          <w:ilvl w:val="0"/>
          <w:numId w:val="6"/>
        </w:numPr>
        <w:autoSpaceDE w:val="0"/>
        <w:autoSpaceDN w:val="0"/>
        <w:adjustRightInd w:val="0"/>
        <w:spacing w:line="240" w:lineRule="exact"/>
        <w:ind w:left="-426" w:firstLine="142"/>
        <w:jc w:val="both"/>
        <w:rPr>
          <w:b/>
        </w:rPr>
      </w:pPr>
      <w:r w:rsidRPr="00DD0FC9">
        <w:t xml:space="preserve">Under </w:t>
      </w:r>
      <w:r w:rsidRPr="00DD0FC9">
        <w:rPr>
          <w:b/>
        </w:rPr>
        <w:t>Save as type</w:t>
      </w:r>
      <w:r w:rsidRPr="00DD0FC9">
        <w:t xml:space="preserve">, click the arrow next to </w:t>
      </w:r>
      <w:r w:rsidRPr="00DD0FC9">
        <w:rPr>
          <w:b/>
        </w:rPr>
        <w:t>PDF (*.pdf)</w:t>
      </w:r>
    </w:p>
    <w:p w14:paraId="66F5BD0D" w14:textId="77777777" w:rsidR="00962ABF" w:rsidRPr="00DD0FC9" w:rsidRDefault="00962ABF" w:rsidP="00964CCE">
      <w:pPr>
        <w:pStyle w:val="ListParagraph"/>
        <w:numPr>
          <w:ilvl w:val="0"/>
          <w:numId w:val="6"/>
        </w:numPr>
        <w:autoSpaceDE w:val="0"/>
        <w:autoSpaceDN w:val="0"/>
        <w:adjustRightInd w:val="0"/>
        <w:spacing w:line="240" w:lineRule="exact"/>
        <w:ind w:left="-426" w:firstLine="142"/>
        <w:jc w:val="both"/>
        <w:rPr>
          <w:b/>
        </w:rPr>
      </w:pPr>
      <w:r w:rsidRPr="00DD0FC9">
        <w:t xml:space="preserve">Click </w:t>
      </w:r>
      <w:r w:rsidRPr="00DD0FC9">
        <w:rPr>
          <w:b/>
        </w:rPr>
        <w:t>Save</w:t>
      </w:r>
    </w:p>
    <w:p w14:paraId="7C627F73" w14:textId="77777777" w:rsidR="00AA780E" w:rsidRPr="00DD0FC9" w:rsidRDefault="00AA780E" w:rsidP="00964CCE">
      <w:pPr>
        <w:pStyle w:val="ListParagraph"/>
        <w:numPr>
          <w:ilvl w:val="0"/>
          <w:numId w:val="0"/>
        </w:numPr>
        <w:autoSpaceDE w:val="0"/>
        <w:autoSpaceDN w:val="0"/>
        <w:adjustRightInd w:val="0"/>
        <w:spacing w:line="240" w:lineRule="exact"/>
        <w:jc w:val="both"/>
        <w:rPr>
          <w:b/>
        </w:rPr>
      </w:pPr>
    </w:p>
    <w:p w14:paraId="69C06160" w14:textId="77777777" w:rsidR="00962ABF" w:rsidRPr="00DD0FC9" w:rsidRDefault="00962ABF" w:rsidP="00964CCE">
      <w:pPr>
        <w:autoSpaceDE w:val="0"/>
        <w:autoSpaceDN w:val="0"/>
        <w:adjustRightInd w:val="0"/>
        <w:spacing w:line="240" w:lineRule="exact"/>
        <w:jc w:val="both"/>
        <w:rPr>
          <w:b/>
        </w:rPr>
      </w:pPr>
      <w:r w:rsidRPr="00DD0FC9">
        <w:t>In Word 2003 the PDF can be created by using “Convert to Adobe PDF” symbol in tool bar or the required paper size can be adjusted in the Adobe PDF settings given in the Properties tab on the Print option. Please follow the above steps to avoid decrease in resolution and size of the figure images.</w:t>
      </w:r>
      <w:r w:rsidRPr="00DD0FC9">
        <w:rPr>
          <w:b/>
        </w:rPr>
        <w:tab/>
      </w:r>
    </w:p>
    <w:p w14:paraId="146490CB" w14:textId="77777777" w:rsidR="004F48C0" w:rsidRPr="00DD0FC9" w:rsidRDefault="004F48C0" w:rsidP="00964CCE">
      <w:pPr>
        <w:rPr>
          <w:lang w:val="en-GB"/>
        </w:rPr>
      </w:pPr>
    </w:p>
    <w:sectPr w:rsidR="004F48C0" w:rsidRPr="00DD0FC9" w:rsidSect="00AA0FA4">
      <w:headerReference w:type="default" r:id="rId12"/>
      <w:footerReference w:type="default" r:id="rId13"/>
      <w:headerReference w:type="first" r:id="rId14"/>
      <w:footerReference w:type="first" r:id="rId15"/>
      <w:pgSz w:w="11909" w:h="16834" w:code="9"/>
      <w:pgMar w:top="1418" w:right="1298" w:bottom="851" w:left="129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3CEC4" w14:textId="77777777" w:rsidR="00271ADE" w:rsidRDefault="00271ADE" w:rsidP="004F48C0">
      <w:pPr>
        <w:spacing w:after="0"/>
      </w:pPr>
      <w:r>
        <w:separator/>
      </w:r>
    </w:p>
  </w:endnote>
  <w:endnote w:type="continuationSeparator" w:id="0">
    <w:p w14:paraId="766E62CB" w14:textId="77777777" w:rsidR="00271ADE" w:rsidRDefault="00271ADE" w:rsidP="004F48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
    <w:panose1 w:val="020B0603020202030204"/>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71AC" w14:textId="380125C3" w:rsidR="000A5008" w:rsidRPr="00AA0FA4" w:rsidRDefault="000A5008" w:rsidP="006638F7">
    <w:pPr>
      <w:shd w:val="clear" w:color="auto" w:fill="FFFFFF"/>
      <w:spacing w:line="240" w:lineRule="atLeast"/>
      <w:jc w:val="right"/>
      <w:rPr>
        <w:b/>
        <w:bCs/>
      </w:rPr>
    </w:pPr>
    <w:r w:rsidRPr="00AA0FA4">
      <w:t xml:space="preserve">pg. </w:t>
    </w:r>
    <w:r w:rsidRPr="00AA0FA4">
      <w:rPr>
        <w:rFonts w:eastAsia="Times New Roman"/>
      </w:rPr>
      <w:fldChar w:fldCharType="begin"/>
    </w:r>
    <w:r w:rsidRPr="00AA0FA4">
      <w:instrText xml:space="preserve"> PAGE    \* MERGEFORMAT </w:instrText>
    </w:r>
    <w:r w:rsidRPr="00AA0FA4">
      <w:rPr>
        <w:rFonts w:eastAsia="Times New Roman"/>
      </w:rPr>
      <w:fldChar w:fldCharType="separate"/>
    </w:r>
    <w:r w:rsidR="00FD0C9E">
      <w:rPr>
        <w:noProof/>
      </w:rPr>
      <w:t>5</w:t>
    </w:r>
    <w:r w:rsidRPr="00AA0FA4">
      <w:rPr>
        <w:noProof/>
      </w:rPr>
      <w:fldChar w:fldCharType="end"/>
    </w:r>
    <w:r w:rsidRPr="00AA0FA4">
      <w:rPr>
        <w:noProof/>
      </w:rPr>
      <w:t xml:space="preserve">     </w:t>
    </w:r>
    <w:r w:rsidRPr="00AA0FA4">
      <w:rPr>
        <w:rFonts w:eastAsia="Times New Roman"/>
        <w:b/>
        <w:bCs/>
        <w:sz w:val="14"/>
        <w:szCs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4E6C" w14:textId="37F26F2C" w:rsidR="000A5008" w:rsidRPr="006638F7" w:rsidRDefault="000A5008" w:rsidP="003B02B7">
    <w:pPr>
      <w:pStyle w:val="ESSD-Footer"/>
      <w:jc w:val="right"/>
      <w:rPr>
        <w:b w:val="0"/>
        <w:bCs w:val="0"/>
      </w:rPr>
    </w:pPr>
    <w:r w:rsidRPr="00AA0FA4">
      <w:rPr>
        <w:color w:val="4F81BD"/>
      </w:rPr>
      <w:t xml:space="preserve"> </w:t>
    </w:r>
    <w:r w:rsidRPr="006638F7">
      <w:rPr>
        <w:b w:val="0"/>
        <w:bCs w:val="0"/>
        <w:szCs w:val="20"/>
      </w:rPr>
      <w:t xml:space="preserve">pg. </w:t>
    </w:r>
    <w:r w:rsidRPr="006638F7">
      <w:rPr>
        <w:b w:val="0"/>
        <w:bCs w:val="0"/>
        <w:szCs w:val="20"/>
      </w:rPr>
      <w:fldChar w:fldCharType="begin"/>
    </w:r>
    <w:r w:rsidRPr="006638F7">
      <w:rPr>
        <w:b w:val="0"/>
        <w:bCs w:val="0"/>
        <w:szCs w:val="20"/>
      </w:rPr>
      <w:instrText xml:space="preserve"> PAGE    \* MERGEFORMAT </w:instrText>
    </w:r>
    <w:r w:rsidRPr="006638F7">
      <w:rPr>
        <w:b w:val="0"/>
        <w:bCs w:val="0"/>
        <w:szCs w:val="20"/>
      </w:rPr>
      <w:fldChar w:fldCharType="separate"/>
    </w:r>
    <w:r w:rsidR="001F22FD">
      <w:rPr>
        <w:b w:val="0"/>
        <w:bCs w:val="0"/>
        <w:szCs w:val="20"/>
      </w:rPr>
      <w:t>1</w:t>
    </w:r>
    <w:r w:rsidRPr="006638F7">
      <w:rPr>
        <w:b w:val="0"/>
        <w:bCs w:val="0"/>
        <w:szCs w:val="20"/>
      </w:rPr>
      <w:fldChar w:fldCharType="end"/>
    </w:r>
    <w:r w:rsidRPr="006638F7">
      <w:rPr>
        <w:b w:val="0"/>
        <w:bCs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E39CD" w14:textId="77777777" w:rsidR="00271ADE" w:rsidRDefault="00271ADE" w:rsidP="004F48C0">
      <w:pPr>
        <w:spacing w:after="0"/>
      </w:pPr>
      <w:r>
        <w:separator/>
      </w:r>
    </w:p>
  </w:footnote>
  <w:footnote w:type="continuationSeparator" w:id="0">
    <w:p w14:paraId="351D28E8" w14:textId="77777777" w:rsidR="00271ADE" w:rsidRDefault="00271ADE" w:rsidP="004F48C0">
      <w:pPr>
        <w:spacing w:after="0"/>
      </w:pPr>
      <w:r>
        <w:continuationSeparator/>
      </w:r>
    </w:p>
  </w:footnote>
  <w:footnote w:id="1">
    <w:p w14:paraId="4C09EB8C" w14:textId="77777777" w:rsidR="000A5008" w:rsidRDefault="000A5008" w:rsidP="00505FDB">
      <w:pPr>
        <w:pStyle w:val="Footnote"/>
      </w:pPr>
      <w:r>
        <w:rPr>
          <w:rStyle w:val="FootnoteReference"/>
        </w:rPr>
        <w:t>1</w:t>
      </w:r>
      <w:r>
        <w:t xml:space="preserve"> </w:t>
      </w:r>
      <w:r w:rsidR="00505FDB">
        <w:fldChar w:fldCharType="begin"/>
      </w:r>
      <w:r w:rsidR="00505FDB">
        <w:instrText xml:space="preserve"> MACROBUTTON  AcceptAllChangesInDoc  Footnote text. </w:instrText>
      </w:r>
      <w:r w:rsidR="00505FDB">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79B86" w14:textId="77777777" w:rsidR="000A5008" w:rsidRDefault="000A5008" w:rsidP="00377E7A">
    <w:pPr>
      <w:pStyle w:val="Resourceedings-Header1"/>
    </w:pPr>
    <w:r>
      <w:fldChar w:fldCharType="begin"/>
    </w:r>
    <w:r>
      <w:instrText xml:space="preserve"> MACROBUTTON NoMacro Author name </w:instrText>
    </w:r>
    <w:r>
      <w:fldChar w:fldCharType="end"/>
    </w:r>
    <w:r>
      <w:t xml:space="preserve">/ </w:t>
    </w:r>
    <w:r w:rsidR="00082226">
      <w:t>Environmental Science and Sustainable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1174" w14:textId="77777777" w:rsidR="006435E1" w:rsidRPr="006435E1" w:rsidRDefault="006435E1" w:rsidP="006435E1">
    <w:pPr>
      <w:widowControl w:val="0"/>
      <w:spacing w:before="5" w:after="0" w:line="100" w:lineRule="exact"/>
      <w:jc w:val="left"/>
      <w:rPr>
        <w:rFonts w:asciiTheme="majorBidi" w:eastAsia="Calibri" w:hAnsiTheme="majorBidi" w:cstheme="majorBidi"/>
        <w:sz w:val="10"/>
        <w:szCs w:val="10"/>
      </w:rPr>
    </w:pPr>
    <w:r w:rsidRPr="006435E1">
      <w:rPr>
        <w:rFonts w:asciiTheme="majorBidi" w:hAnsiTheme="majorBidi" w:cstheme="majorBidi"/>
        <w:noProof/>
      </w:rPr>
      <mc:AlternateContent>
        <mc:Choice Requires="wpg">
          <w:drawing>
            <wp:anchor distT="0" distB="0" distL="114300" distR="114300" simplePos="0" relativeHeight="251655168" behindDoc="1" locked="0" layoutInCell="1" allowOverlap="1" wp14:anchorId="546B1DE9" wp14:editId="2C6749AA">
              <wp:simplePos x="0" y="0"/>
              <wp:positionH relativeFrom="margin">
                <wp:posOffset>51435</wp:posOffset>
              </wp:positionH>
              <wp:positionV relativeFrom="page">
                <wp:posOffset>347749</wp:posOffset>
              </wp:positionV>
              <wp:extent cx="5801360" cy="56515"/>
              <wp:effectExtent l="0" t="0" r="8890" b="19685"/>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1360" cy="56515"/>
                        <a:chOff x="1386" y="727"/>
                        <a:chExt cx="9136" cy="89"/>
                      </a:xfrm>
                    </wpg:grpSpPr>
                    <wpg:grpSp>
                      <wpg:cNvPr id="42" name="Group 22"/>
                      <wpg:cNvGrpSpPr>
                        <a:grpSpLocks/>
                      </wpg:cNvGrpSpPr>
                      <wpg:grpSpPr bwMode="auto">
                        <a:xfrm>
                          <a:off x="1417" y="758"/>
                          <a:ext cx="9074" cy="2"/>
                          <a:chOff x="1417" y="758"/>
                          <a:chExt cx="9074" cy="2"/>
                        </a:xfrm>
                      </wpg:grpSpPr>
                      <wps:wsp>
                        <wps:cNvPr id="47" name="Freeform 23"/>
                        <wps:cNvSpPr>
                          <a:spLocks/>
                        </wps:cNvSpPr>
                        <wps:spPr bwMode="auto">
                          <a:xfrm>
                            <a:off x="1417" y="758"/>
                            <a:ext cx="9074" cy="2"/>
                          </a:xfrm>
                          <a:custGeom>
                            <a:avLst/>
                            <a:gdLst>
                              <a:gd name="T0" fmla="+- 0 1417 1417"/>
                              <a:gd name="T1" fmla="*/ T0 w 9074"/>
                              <a:gd name="T2" fmla="+- 0 10491 1417"/>
                              <a:gd name="T3" fmla="*/ T2 w 9074"/>
                            </a:gdLst>
                            <a:ahLst/>
                            <a:cxnLst>
                              <a:cxn ang="0">
                                <a:pos x="T1" y="0"/>
                              </a:cxn>
                              <a:cxn ang="0">
                                <a:pos x="T3" y="0"/>
                              </a:cxn>
                            </a:cxnLst>
                            <a:rect l="0" t="0" r="r" b="b"/>
                            <a:pathLst>
                              <a:path w="9074">
                                <a:moveTo>
                                  <a:pt x="0" y="0"/>
                                </a:moveTo>
                                <a:lnTo>
                                  <a:pt x="9074" y="0"/>
                                </a:lnTo>
                              </a:path>
                            </a:pathLst>
                          </a:custGeom>
                          <a:noFill/>
                          <a:ln w="392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24"/>
                      <wpg:cNvGrpSpPr>
                        <a:grpSpLocks/>
                      </wpg:cNvGrpSpPr>
                      <wpg:grpSpPr bwMode="auto">
                        <a:xfrm>
                          <a:off x="1417" y="810"/>
                          <a:ext cx="9074" cy="2"/>
                          <a:chOff x="1417" y="810"/>
                          <a:chExt cx="9074" cy="2"/>
                        </a:xfrm>
                      </wpg:grpSpPr>
                      <wps:wsp>
                        <wps:cNvPr id="49" name="Freeform 25"/>
                        <wps:cNvSpPr>
                          <a:spLocks/>
                        </wps:cNvSpPr>
                        <wps:spPr bwMode="auto">
                          <a:xfrm>
                            <a:off x="1417" y="810"/>
                            <a:ext cx="9074" cy="2"/>
                          </a:xfrm>
                          <a:custGeom>
                            <a:avLst/>
                            <a:gdLst>
                              <a:gd name="T0" fmla="+- 0 1417 1417"/>
                              <a:gd name="T1" fmla="*/ T0 w 9074"/>
                              <a:gd name="T2" fmla="+- 0 10491 1417"/>
                              <a:gd name="T3" fmla="*/ T2 w 9074"/>
                            </a:gdLst>
                            <a:ahLst/>
                            <a:cxnLst>
                              <a:cxn ang="0">
                                <a:pos x="T1" y="0"/>
                              </a:cxn>
                              <a:cxn ang="0">
                                <a:pos x="T3" y="0"/>
                              </a:cxn>
                            </a:cxnLst>
                            <a:rect l="0" t="0" r="r" b="b"/>
                            <a:pathLst>
                              <a:path w="9074">
                                <a:moveTo>
                                  <a:pt x="0" y="0"/>
                                </a:moveTo>
                                <a:lnTo>
                                  <a:pt x="9074" y="0"/>
                                </a:lnTo>
                              </a:path>
                            </a:pathLst>
                          </a:custGeom>
                          <a:noFill/>
                          <a:ln w="75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D6EB35" id="Group 41" o:spid="_x0000_s1026" style="position:absolute;margin-left:4.05pt;margin-top:27.4pt;width:456.8pt;height:4.45pt;z-index:-251661312;mso-position-horizontal-relative:margin;mso-position-vertical-relative:page" coordorigin="1386,727" coordsize="91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">
              <v:group id="Group 22" o:spid="_x0000_s1027" style="position:absolute;left:1417;top:758;width:9074;height:2" coordorigin="1417,758"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23" o:spid="_x0000_s1028" style="position:absolute;left:1417;top:758;width:9074;height:2;visibility:visible;mso-wrap-style:square;v-text-anchor:top"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" path="m,l9074,e" filled="f" strokeweight="1.0897mm">
                  <v:path arrowok="t" o:connecttype="custom" o:connectlocs="0,0;9074,0" o:connectangles="0,0"/>
                </v:shape>
              </v:group>
              <v:group id="Group 24" o:spid="_x0000_s1029" style="position:absolute;left:1417;top:810;width:9074;height:2" coordorigin="1417,810"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25" o:spid="_x0000_s1030" style="position:absolute;left:1417;top:810;width:9074;height:2;visibility:visible;mso-wrap-style:square;v-text-anchor:top"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" path="m,l9074,e" filled="f" strokeweight=".21097mm">
                  <v:path arrowok="t" o:connecttype="custom" o:connectlocs="0,0;9074,0" o:connectangles="0,0"/>
                </v:shape>
              </v:group>
              <w10:wrap anchorx="margin" anchory="page"/>
            </v:group>
          </w:pict>
        </mc:Fallback>
      </mc:AlternateContent>
    </w:r>
  </w:p>
  <w:p w14:paraId="3289872D" w14:textId="77777777" w:rsidR="00DD0FC9" w:rsidRPr="006435E1" w:rsidRDefault="006435E1" w:rsidP="00DD0FC9">
    <w:pPr>
      <w:widowControl w:val="0"/>
      <w:spacing w:after="0"/>
      <w:ind w:right="-20"/>
      <w:jc w:val="center"/>
      <w:rPr>
        <w:rFonts w:asciiTheme="majorBidi" w:eastAsia="Arial" w:hAnsiTheme="majorBidi" w:cstheme="majorBidi"/>
      </w:rPr>
    </w:pPr>
    <w:r w:rsidRPr="006435E1">
      <w:rPr>
        <w:rFonts w:asciiTheme="majorBidi" w:eastAsia="Arial" w:hAnsiTheme="majorBidi" w:cstheme="majorBidi"/>
        <w:noProof/>
      </w:rPr>
      <w:drawing>
        <wp:anchor distT="0" distB="0" distL="114300" distR="114300" simplePos="0" relativeHeight="251662336" behindDoc="0" locked="0" layoutInCell="1" allowOverlap="1" wp14:anchorId="1181C651" wp14:editId="3AA1D6CF">
          <wp:simplePos x="0" y="0"/>
          <wp:positionH relativeFrom="column">
            <wp:posOffset>4271010</wp:posOffset>
          </wp:positionH>
          <wp:positionV relativeFrom="paragraph">
            <wp:posOffset>70485</wp:posOffset>
          </wp:positionV>
          <wp:extent cx="1553766" cy="342900"/>
          <wp:effectExtent l="0" t="0" r="889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3912" cy="3451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35E1">
      <w:rPr>
        <w:rFonts w:asciiTheme="majorBidi" w:eastAsia="Calibri" w:hAnsiTheme="majorBidi" w:cstheme="majorBidi"/>
        <w:noProof/>
        <w:sz w:val="22"/>
        <w:szCs w:val="22"/>
      </w:rPr>
      <w:drawing>
        <wp:anchor distT="0" distB="0" distL="114300" distR="114300" simplePos="0" relativeHeight="251657216" behindDoc="0" locked="0" layoutInCell="1" allowOverlap="1" wp14:anchorId="6DBAA4AE" wp14:editId="2C4C8D1D">
          <wp:simplePos x="0" y="0"/>
          <wp:positionH relativeFrom="column">
            <wp:posOffset>36195</wp:posOffset>
          </wp:positionH>
          <wp:positionV relativeFrom="paragraph">
            <wp:posOffset>8255</wp:posOffset>
          </wp:positionV>
          <wp:extent cx="1728470" cy="464820"/>
          <wp:effectExtent l="0" t="0" r="5080" b="0"/>
          <wp:wrapNone/>
          <wp:docPr id="5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8470" cy="46482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hyperlink r:id="rId3">
      <w:r w:rsidRPr="006435E1">
        <w:rPr>
          <w:rFonts w:asciiTheme="majorBidi" w:eastAsia="Arial" w:hAnsiTheme="majorBidi" w:cstheme="majorBidi"/>
        </w:rPr>
        <w:t>http://www.press.ierek.com</w:t>
      </w:r>
    </w:hyperlink>
  </w:p>
  <w:p w14:paraId="6113A2E3" w14:textId="77777777" w:rsidR="006435E1" w:rsidRPr="006435E1" w:rsidRDefault="006435E1" w:rsidP="006435E1">
    <w:pPr>
      <w:widowControl w:val="0"/>
      <w:spacing w:before="1" w:after="0" w:line="190" w:lineRule="exact"/>
      <w:jc w:val="left"/>
      <w:rPr>
        <w:rFonts w:asciiTheme="majorBidi" w:eastAsia="Calibri" w:hAnsiTheme="majorBidi" w:cstheme="majorBidi"/>
        <w:sz w:val="19"/>
        <w:szCs w:val="19"/>
      </w:rPr>
    </w:pPr>
  </w:p>
  <w:p w14:paraId="495CBAA0" w14:textId="65B0539E" w:rsidR="006435E1" w:rsidRPr="006435E1" w:rsidRDefault="006435E1" w:rsidP="006435E1">
    <w:pPr>
      <w:widowControl w:val="0"/>
      <w:spacing w:after="0"/>
      <w:ind w:right="-20"/>
      <w:jc w:val="center"/>
      <w:rPr>
        <w:rFonts w:asciiTheme="majorBidi" w:eastAsia="Arial" w:hAnsiTheme="majorBidi" w:cstheme="majorBidi"/>
        <w:sz w:val="30"/>
        <w:szCs w:val="30"/>
      </w:rPr>
    </w:pPr>
    <w:r w:rsidRPr="006435E1">
      <w:rPr>
        <w:rFonts w:asciiTheme="majorBidi" w:eastAsia="Calibri" w:hAnsiTheme="majorBidi" w:cstheme="majorBidi"/>
        <w:noProof/>
        <w:sz w:val="27"/>
        <w:szCs w:val="27"/>
      </w:rPr>
      <w:drawing>
        <wp:anchor distT="0" distB="0" distL="114300" distR="114300" simplePos="0" relativeHeight="251658240" behindDoc="0" locked="0" layoutInCell="1" allowOverlap="1" wp14:anchorId="0FCE6C94" wp14:editId="7D281179">
          <wp:simplePos x="0" y="0"/>
          <wp:positionH relativeFrom="column">
            <wp:posOffset>598805</wp:posOffset>
          </wp:positionH>
          <wp:positionV relativeFrom="paragraph">
            <wp:posOffset>128039</wp:posOffset>
          </wp:positionV>
          <wp:extent cx="506095" cy="506095"/>
          <wp:effectExtent l="0" t="0" r="8255" b="8255"/>
          <wp:wrapNone/>
          <wp:docPr id="5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5707601" w14:textId="77777777" w:rsidR="006435E1" w:rsidRDefault="006435E1" w:rsidP="006435E1">
    <w:pPr>
      <w:widowControl w:val="0"/>
      <w:spacing w:after="0"/>
      <w:ind w:right="-20"/>
      <w:jc w:val="center"/>
      <w:rPr>
        <w:rFonts w:asciiTheme="majorBidi" w:eastAsia="Arial" w:hAnsiTheme="majorBidi" w:cstheme="majorBidi"/>
        <w:sz w:val="22"/>
        <w:szCs w:val="22"/>
      </w:rPr>
    </w:pPr>
    <w:r w:rsidRPr="006435E1">
      <w:rPr>
        <w:rFonts w:asciiTheme="majorBidi" w:eastAsia="Arial" w:hAnsiTheme="majorBidi" w:cstheme="majorBidi"/>
        <w:sz w:val="22"/>
        <w:szCs w:val="22"/>
      </w:rPr>
      <w:t>ISSN (Print: 2357-0849, online: 2357-0857)</w:t>
    </w:r>
  </w:p>
  <w:p w14:paraId="466BAABA" w14:textId="57163CD6" w:rsidR="006435E1" w:rsidRPr="006435E1" w:rsidRDefault="006435E1" w:rsidP="006435E1">
    <w:pPr>
      <w:widowControl w:val="0"/>
      <w:spacing w:after="0"/>
      <w:ind w:right="-20"/>
      <w:jc w:val="center"/>
      <w:rPr>
        <w:rFonts w:asciiTheme="majorBidi" w:eastAsia="Calibri" w:hAnsiTheme="majorBidi" w:cstheme="majorBidi"/>
        <w:sz w:val="30"/>
        <w:szCs w:val="30"/>
      </w:rPr>
    </w:pPr>
  </w:p>
  <w:p w14:paraId="21683CD2" w14:textId="0B28C898" w:rsidR="00AA0FA4" w:rsidRPr="006435E1" w:rsidRDefault="00433680" w:rsidP="006435E1">
    <w:pPr>
      <w:widowControl w:val="0"/>
      <w:spacing w:before="74" w:after="0"/>
      <w:ind w:left="538" w:right="517"/>
      <w:jc w:val="center"/>
      <w:rPr>
        <w:rFonts w:asciiTheme="majorBidi" w:eastAsia="Arial" w:hAnsiTheme="majorBidi" w:cstheme="majorBidi"/>
        <w:b/>
        <w:bCs/>
        <w:color w:val="FFFFFF"/>
        <w:sz w:val="28"/>
        <w:szCs w:val="28"/>
      </w:rPr>
    </w:pPr>
    <w:r w:rsidRPr="006435E1">
      <w:rPr>
        <w:rFonts w:asciiTheme="majorBidi" w:eastAsia="Arial" w:hAnsiTheme="majorBidi" w:cstheme="majorBidi"/>
        <w:noProof/>
        <w:color w:val="FFFFFF"/>
        <w:sz w:val="14"/>
        <w:szCs w:val="14"/>
      </w:rPr>
      <mc:AlternateContent>
        <mc:Choice Requires="wpg">
          <w:drawing>
            <wp:anchor distT="0" distB="0" distL="114300" distR="114300" simplePos="0" relativeHeight="251659264" behindDoc="1" locked="0" layoutInCell="1" allowOverlap="1" wp14:anchorId="05335981" wp14:editId="02B6B143">
              <wp:simplePos x="0" y="0"/>
              <wp:positionH relativeFrom="column">
                <wp:posOffset>71120</wp:posOffset>
              </wp:positionH>
              <wp:positionV relativeFrom="paragraph">
                <wp:posOffset>12065</wp:posOffset>
              </wp:positionV>
              <wp:extent cx="5761990" cy="371475"/>
              <wp:effectExtent l="0" t="0" r="0" b="9525"/>
              <wp:wrapNone/>
              <wp:docPr id="53"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371475"/>
                        <a:chOff x="1417" y="-1189"/>
                        <a:chExt cx="9074" cy="783"/>
                      </a:xfrm>
                    </wpg:grpSpPr>
                    <wps:wsp>
                      <wps:cNvPr id="54" name="Freeform 30"/>
                      <wps:cNvSpPr>
                        <a:spLocks/>
                      </wps:cNvSpPr>
                      <wps:spPr bwMode="auto">
                        <a:xfrm>
                          <a:off x="1417" y="-1189"/>
                          <a:ext cx="9074" cy="783"/>
                        </a:xfrm>
                        <a:custGeom>
                          <a:avLst/>
                          <a:gdLst>
                            <a:gd name="T0" fmla="+- 0 1417 1417"/>
                            <a:gd name="T1" fmla="*/ T0 w 9074"/>
                            <a:gd name="T2" fmla="+- 0 -406 -1189"/>
                            <a:gd name="T3" fmla="*/ -406 h 783"/>
                            <a:gd name="T4" fmla="+- 0 10491 1417"/>
                            <a:gd name="T5" fmla="*/ T4 w 9074"/>
                            <a:gd name="T6" fmla="+- 0 -406 -1189"/>
                            <a:gd name="T7" fmla="*/ -406 h 783"/>
                            <a:gd name="T8" fmla="+- 0 10491 1417"/>
                            <a:gd name="T9" fmla="*/ T8 w 9074"/>
                            <a:gd name="T10" fmla="+- 0 -1189 -1189"/>
                            <a:gd name="T11" fmla="*/ -1189 h 783"/>
                            <a:gd name="T12" fmla="+- 0 1417 1417"/>
                            <a:gd name="T13" fmla="*/ T12 w 9074"/>
                            <a:gd name="T14" fmla="+- 0 -1189 -1189"/>
                            <a:gd name="T15" fmla="*/ -1189 h 783"/>
                            <a:gd name="T16" fmla="+- 0 1417 1417"/>
                            <a:gd name="T17" fmla="*/ T16 w 9074"/>
                            <a:gd name="T18" fmla="+- 0 -406 -1189"/>
                            <a:gd name="T19" fmla="*/ -406 h 783"/>
                          </a:gdLst>
                          <a:ahLst/>
                          <a:cxnLst>
                            <a:cxn ang="0">
                              <a:pos x="T1" y="T3"/>
                            </a:cxn>
                            <a:cxn ang="0">
                              <a:pos x="T5" y="T7"/>
                            </a:cxn>
                            <a:cxn ang="0">
                              <a:pos x="T9" y="T11"/>
                            </a:cxn>
                            <a:cxn ang="0">
                              <a:pos x="T13" y="T15"/>
                            </a:cxn>
                            <a:cxn ang="0">
                              <a:pos x="T17" y="T19"/>
                            </a:cxn>
                          </a:cxnLst>
                          <a:rect l="0" t="0" r="r" b="b"/>
                          <a:pathLst>
                            <a:path w="9074" h="783">
                              <a:moveTo>
                                <a:pt x="0" y="783"/>
                              </a:moveTo>
                              <a:lnTo>
                                <a:pt x="9074" y="783"/>
                              </a:lnTo>
                              <a:lnTo>
                                <a:pt x="9074" y="0"/>
                              </a:lnTo>
                              <a:lnTo>
                                <a:pt x="0" y="0"/>
                              </a:lnTo>
                              <a:lnTo>
                                <a:pt x="0" y="783"/>
                              </a:lnTo>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15D31973" id="Group 29" o:spid="_x0000_s1026" style="position:absolute;margin-left:5.6pt;margin-top:.95pt;width:453.7pt;height:29.25pt;z-index:-251657216;mso-height-relative:margin" coordorigin="1417,-1189" coordsize="9074,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">
              <v:shape id="Freeform 30" o:spid="_x0000_s1027" style="position:absolute;left:1417;top:-1189;width:9074;height:783;visibility:visible;mso-wrap-style:square;v-text-anchor:top" coordsize="907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" path="m,783r9074,l9074,,,,,783e" fillcolor="gray" stroked="f">
                <v:path arrowok="t" o:connecttype="custom" o:connectlocs="0,-406;9074,-406;9074,-1189;0,-1189;0,-406" o:connectangles="0,0,0,0,0"/>
              </v:shape>
            </v:group>
          </w:pict>
        </mc:Fallback>
      </mc:AlternateContent>
    </w:r>
    <w:r w:rsidR="006435E1" w:rsidRPr="006435E1">
      <w:rPr>
        <w:rFonts w:asciiTheme="majorBidi" w:eastAsia="Arial" w:hAnsiTheme="majorBidi" w:cstheme="majorBidi"/>
        <w:b/>
        <w:bCs/>
        <w:color w:val="FFFFFF"/>
        <w:sz w:val="36"/>
        <w:szCs w:val="36"/>
      </w:rPr>
      <w:t>Environmental Science and Sustainable Development</w:t>
    </w:r>
  </w:p>
  <w:p w14:paraId="36F1F751" w14:textId="77777777" w:rsidR="006435E1" w:rsidRPr="006435E1" w:rsidRDefault="006435E1" w:rsidP="006435E1">
    <w:pPr>
      <w:widowControl w:val="0"/>
      <w:spacing w:before="74" w:after="0"/>
      <w:ind w:left="538" w:right="517"/>
      <w:jc w:val="center"/>
      <w:rPr>
        <w:rFonts w:asciiTheme="majorBidi" w:eastAsia="Arial" w:hAnsiTheme="majorBidi" w:cstheme="majorBidi"/>
        <w:sz w:val="10"/>
        <w:szCs w:val="10"/>
      </w:rPr>
    </w:pPr>
    <w:r w:rsidRPr="006435E1">
      <w:rPr>
        <w:rFonts w:asciiTheme="majorBidi" w:eastAsia="Arial" w:hAnsiTheme="majorBidi" w:cstheme="majorBidi"/>
        <w:noProof/>
        <w:sz w:val="10"/>
        <w:szCs w:val="10"/>
      </w:rPr>
      <mc:AlternateContent>
        <mc:Choice Requires="wpg">
          <w:drawing>
            <wp:anchor distT="0" distB="0" distL="114300" distR="114300" simplePos="0" relativeHeight="251660288" behindDoc="1" locked="0" layoutInCell="1" allowOverlap="1" wp14:anchorId="1B1DEDDA" wp14:editId="622EB131">
              <wp:simplePos x="0" y="0"/>
              <wp:positionH relativeFrom="margin">
                <wp:align>center</wp:align>
              </wp:positionH>
              <wp:positionV relativeFrom="paragraph">
                <wp:posOffset>82702</wp:posOffset>
              </wp:positionV>
              <wp:extent cx="5761990" cy="1270"/>
              <wp:effectExtent l="0" t="19050" r="10160" b="17780"/>
              <wp:wrapNone/>
              <wp:docPr id="5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1270"/>
                        <a:chOff x="1417" y="-434"/>
                        <a:chExt cx="9074" cy="2"/>
                      </a:xfrm>
                    </wpg:grpSpPr>
                    <wps:wsp>
                      <wps:cNvPr id="56" name="Freeform 32"/>
                      <wps:cNvSpPr>
                        <a:spLocks/>
                      </wps:cNvSpPr>
                      <wps:spPr bwMode="auto">
                        <a:xfrm>
                          <a:off x="1417" y="-434"/>
                          <a:ext cx="9074" cy="2"/>
                        </a:xfrm>
                        <a:custGeom>
                          <a:avLst/>
                          <a:gdLst>
                            <a:gd name="T0" fmla="+- 0 1417 1417"/>
                            <a:gd name="T1" fmla="*/ T0 w 9074"/>
                            <a:gd name="T2" fmla="+- 0 10491 1417"/>
                            <a:gd name="T3" fmla="*/ T2 w 9074"/>
                          </a:gdLst>
                          <a:ahLst/>
                          <a:cxnLst>
                            <a:cxn ang="0">
                              <a:pos x="T1" y="0"/>
                            </a:cxn>
                            <a:cxn ang="0">
                              <a:pos x="T3" y="0"/>
                            </a:cxn>
                          </a:cxnLst>
                          <a:rect l="0" t="0" r="r" b="b"/>
                          <a:pathLst>
                            <a:path w="9074">
                              <a:moveTo>
                                <a:pt x="0" y="0"/>
                              </a:moveTo>
                              <a:lnTo>
                                <a:pt x="9074" y="0"/>
                              </a:lnTo>
                            </a:path>
                          </a:pathLst>
                        </a:custGeom>
                        <a:noFill/>
                        <a:ln w="392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37F09FDC" id="Group 31" o:spid="_x0000_s1026" style="position:absolute;margin-left:0;margin-top:6.5pt;width:453.7pt;height:.1pt;z-index:-251656192;mso-position-horizontal:center;mso-position-horizontal-relative:margin" coordorigin="1417,-434" coordsize="9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">
              <v:shape id="Freeform 32" o:spid="_x0000_s1027" style="position:absolute;left:1417;top:-434;width:9074;height:2;visibility:visible;mso-wrap-style:square;v-text-anchor:top"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" path="m,l9074,e" filled="f" strokeweight="1.0897mm">
                <v:path arrowok="t" o:connecttype="custom" o:connectlocs="0,0;9074,0" o:connectangles="0,0"/>
              </v:shape>
              <w10:wrap anchorx="margin"/>
            </v:group>
          </w:pict>
        </mc:Fallback>
      </mc:AlternateContent>
    </w:r>
    <w:r w:rsidRPr="006435E1">
      <w:rPr>
        <w:rFonts w:asciiTheme="majorBidi" w:eastAsia="Arial" w:hAnsiTheme="majorBidi" w:cstheme="majorBidi"/>
        <w:noProof/>
        <w:sz w:val="10"/>
        <w:szCs w:val="10"/>
      </w:rPr>
      <mc:AlternateContent>
        <mc:Choice Requires="wpg">
          <w:drawing>
            <wp:anchor distT="0" distB="0" distL="114300" distR="114300" simplePos="0" relativeHeight="251661312" behindDoc="1" locked="0" layoutInCell="1" allowOverlap="1" wp14:anchorId="6BB1D74B" wp14:editId="209D426C">
              <wp:simplePos x="0" y="0"/>
              <wp:positionH relativeFrom="column">
                <wp:posOffset>67945</wp:posOffset>
              </wp:positionH>
              <wp:positionV relativeFrom="paragraph">
                <wp:posOffset>38504</wp:posOffset>
              </wp:positionV>
              <wp:extent cx="5761990" cy="1270"/>
              <wp:effectExtent l="0" t="0" r="0" b="0"/>
              <wp:wrapNone/>
              <wp:docPr id="57"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1270"/>
                        <a:chOff x="1417" y="-382"/>
                        <a:chExt cx="9074" cy="2"/>
                      </a:xfrm>
                    </wpg:grpSpPr>
                    <wps:wsp>
                      <wps:cNvPr id="58" name="Freeform 34"/>
                      <wps:cNvSpPr>
                        <a:spLocks/>
                      </wps:cNvSpPr>
                      <wps:spPr bwMode="auto">
                        <a:xfrm>
                          <a:off x="1417" y="-382"/>
                          <a:ext cx="9074" cy="2"/>
                        </a:xfrm>
                        <a:custGeom>
                          <a:avLst/>
                          <a:gdLst>
                            <a:gd name="T0" fmla="+- 0 1417 1417"/>
                            <a:gd name="T1" fmla="*/ T0 w 9074"/>
                            <a:gd name="T2" fmla="+- 0 10491 1417"/>
                            <a:gd name="T3" fmla="*/ T2 w 9074"/>
                          </a:gdLst>
                          <a:ahLst/>
                          <a:cxnLst>
                            <a:cxn ang="0">
                              <a:pos x="T1" y="0"/>
                            </a:cxn>
                            <a:cxn ang="0">
                              <a:pos x="T3" y="0"/>
                            </a:cxn>
                          </a:cxnLst>
                          <a:rect l="0" t="0" r="r" b="b"/>
                          <a:pathLst>
                            <a:path w="9074">
                              <a:moveTo>
                                <a:pt x="0" y="0"/>
                              </a:moveTo>
                              <a:lnTo>
                                <a:pt x="9074" y="0"/>
                              </a:lnTo>
                            </a:path>
                          </a:pathLst>
                        </a:custGeom>
                        <a:noFill/>
                        <a:ln w="75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137ED63" id="Group 33" o:spid="_x0000_s1026" style="position:absolute;margin-left:5.35pt;margin-top:3.05pt;width:453.7pt;height:.1pt;z-index:-251655168" coordorigin="1417,-382" coordsize="90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">
              <v:shape id="Freeform 34" o:spid="_x0000_s1027" style="position:absolute;left:1417;top:-382;width:9074;height:2;visibility:visible;mso-wrap-style:square;v-text-anchor:top" coordsize="9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" path="m,l9074,e" filled="f" strokeweight=".21097mm">
                <v:path arrowok="t" o:connecttype="custom" o:connectlocs="0,0;9074,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6BCBD70"/>
    <w:lvl w:ilvl="0">
      <w:numFmt w:val="decimal"/>
      <w:lvlText w:val="*"/>
      <w:lvlJc w:val="left"/>
    </w:lvl>
  </w:abstractNum>
  <w:abstractNum w:abstractNumId="1" w15:restartNumberingAfterBreak="0">
    <w:nsid w:val="03B723CE"/>
    <w:multiLevelType w:val="hybridMultilevel"/>
    <w:tmpl w:val="0C0A4B8C"/>
    <w:lvl w:ilvl="0" w:tplc="995E1FDA">
      <w:start w:val="1"/>
      <w:numFmt w:val="bullet"/>
      <w:pStyle w:val="ListParagraphstyle"/>
      <w:lvlText w:val=""/>
      <w:lvlJc w:val="left"/>
      <w:pPr>
        <w:ind w:left="567" w:hanging="20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E4953"/>
    <w:multiLevelType w:val="hybridMultilevel"/>
    <w:tmpl w:val="6666C948"/>
    <w:lvl w:ilvl="0" w:tplc="1E5053F6">
      <w:numFmt w:val="bullet"/>
      <w:lvlText w:val=""/>
      <w:lvlJc w:val="left"/>
      <w:pPr>
        <w:ind w:left="720" w:hanging="360"/>
      </w:pPr>
      <w:rPr>
        <w:rFonts w:ascii="Symbol" w:eastAsia="Times New Roman" w:hAnsi="Symbol" w:cstheme="minorHAnsi" w:hint="default"/>
        <w:b/>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C1D37"/>
    <w:multiLevelType w:val="hybridMultilevel"/>
    <w:tmpl w:val="A7FE683E"/>
    <w:lvl w:ilvl="0" w:tplc="7B2CE7FE">
      <w:start w:val="1"/>
      <w:numFmt w:val="decimal"/>
      <w:suff w:val="nothing"/>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E7077"/>
    <w:multiLevelType w:val="hybridMultilevel"/>
    <w:tmpl w:val="AE2C817A"/>
    <w:lvl w:ilvl="0" w:tplc="0220CDA0">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6" w15:restartNumberingAfterBreak="0">
    <w:nsid w:val="1B233FFD"/>
    <w:multiLevelType w:val="multilevel"/>
    <w:tmpl w:val="2CD435F8"/>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15:restartNumberingAfterBreak="0">
    <w:nsid w:val="29322B9F"/>
    <w:multiLevelType w:val="multilevel"/>
    <w:tmpl w:val="1E642A78"/>
    <w:lvl w:ilvl="0">
      <w:start w:val="1"/>
      <w:numFmt w:val="upperLetter"/>
      <w:pStyle w:val="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56205803"/>
    <w:multiLevelType w:val="multilevel"/>
    <w:tmpl w:val="5ACEF474"/>
    <w:lvl w:ilvl="0">
      <w:start w:val="1"/>
      <w:numFmt w:val="decimal"/>
      <w:pStyle w:val="1Mainhead"/>
      <w:suff w:val="space"/>
      <w:lvlText w:val="%1."/>
      <w:lvlJc w:val="left"/>
      <w:pPr>
        <w:ind w:left="0" w:firstLine="0"/>
      </w:pPr>
    </w:lvl>
    <w:lvl w:ilvl="1">
      <w:start w:val="1"/>
      <w:numFmt w:val="decimal"/>
      <w:suff w:val="space"/>
      <w:lvlText w:val="%1.%2."/>
      <w:lvlJc w:val="left"/>
      <w:pPr>
        <w:ind w:left="284"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9" w15:restartNumberingAfterBreak="0">
    <w:nsid w:val="59794E7C"/>
    <w:multiLevelType w:val="multilevel"/>
    <w:tmpl w:val="2E52481C"/>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15:restartNumberingAfterBreak="0">
    <w:nsid w:val="5E401329"/>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15:restartNumberingAfterBreak="0">
    <w:nsid w:val="5E856F9D"/>
    <w:multiLevelType w:val="hybridMultilevel"/>
    <w:tmpl w:val="85FEEF4A"/>
    <w:lvl w:ilvl="0" w:tplc="EF2ACCBA">
      <w:start w:val="5"/>
      <w:numFmt w:val="bullet"/>
      <w:lvlText w:val=""/>
      <w:lvlJc w:val="left"/>
      <w:pPr>
        <w:ind w:left="720" w:hanging="360"/>
      </w:pPr>
      <w:rPr>
        <w:rFonts w:ascii="Wingdings" w:eastAsia="SimSun" w:hAnsi="Wingdings"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3" w15:restartNumberingAfterBreak="0">
    <w:nsid w:val="5EC027A4"/>
    <w:multiLevelType w:val="multilevel"/>
    <w:tmpl w:val="032AE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1D526C"/>
    <w:multiLevelType w:val="multilevel"/>
    <w:tmpl w:val="8644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6" w15:restartNumberingAfterBreak="0">
    <w:nsid w:val="69A068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D4588B"/>
    <w:multiLevelType w:val="hybridMultilevel"/>
    <w:tmpl w:val="04C69F64"/>
    <w:lvl w:ilvl="0" w:tplc="4732D996">
      <w:start w:val="1"/>
      <w:numFmt w:val="decimal"/>
      <w:suff w:val="nothing"/>
      <w:lvlText w:val="Fig.%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1820A9"/>
    <w:multiLevelType w:val="multilevel"/>
    <w:tmpl w:val="F842AE2E"/>
    <w:lvl w:ilvl="0">
      <w:start w:val="1"/>
      <w:numFmt w:val="decimal"/>
      <w:suff w:val="space"/>
      <w:lvlText w:val="%1."/>
      <w:lvlJc w:val="left"/>
      <w:pPr>
        <w:ind w:left="0" w:firstLine="0"/>
      </w:pPr>
    </w:lvl>
    <w:lvl w:ilvl="1">
      <w:start w:val="1"/>
      <w:numFmt w:val="decimal"/>
      <w:pStyle w:val="2ndorder-head"/>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9" w15:restartNumberingAfterBreak="0">
    <w:nsid w:val="746507D1"/>
    <w:multiLevelType w:val="hybridMultilevel"/>
    <w:tmpl w:val="07102BEA"/>
    <w:lvl w:ilvl="0" w:tplc="D446249E">
      <w:start w:val="1"/>
      <w:numFmt w:val="decimal"/>
      <w:suff w:val="nothing"/>
      <w:lvlText w:val="Table %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D2492"/>
    <w:multiLevelType w:val="hybridMultilevel"/>
    <w:tmpl w:val="805CD5B2"/>
    <w:lvl w:ilvl="0" w:tplc="4009000B">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1" w15:restartNumberingAfterBreak="0">
    <w:nsid w:val="7C27299E"/>
    <w:multiLevelType w:val="hybridMultilevel"/>
    <w:tmpl w:val="BA3ACEB2"/>
    <w:lvl w:ilvl="0" w:tplc="2834E014">
      <w:start w:val="1"/>
      <w:numFmt w:val="decimal"/>
      <w:suff w:val="nothing"/>
      <w:lvlText w:val="Fig.%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0931259">
    <w:abstractNumId w:val="7"/>
  </w:num>
  <w:num w:numId="2" w16cid:durableId="2088646927">
    <w:abstractNumId w:val="11"/>
  </w:num>
  <w:num w:numId="3" w16cid:durableId="1118989356">
    <w:abstractNumId w:val="5"/>
  </w:num>
  <w:num w:numId="4" w16cid:durableId="1994212317">
    <w:abstractNumId w:val="8"/>
  </w:num>
  <w:num w:numId="5" w16cid:durableId="451217291">
    <w:abstractNumId w:val="15"/>
  </w:num>
  <w:num w:numId="6" w16cid:durableId="1108962337">
    <w:abstractNumId w:val="12"/>
  </w:num>
  <w:num w:numId="7" w16cid:durableId="2125272300">
    <w:abstractNumId w:val="20"/>
  </w:num>
  <w:num w:numId="8" w16cid:durableId="1818834839">
    <w:abstractNumId w:val="16"/>
  </w:num>
  <w:num w:numId="9" w16cid:durableId="27066903">
    <w:abstractNumId w:val="1"/>
  </w:num>
  <w:num w:numId="10" w16cid:durableId="2123961206">
    <w:abstractNumId w:val="4"/>
  </w:num>
  <w:num w:numId="11" w16cid:durableId="970937109">
    <w:abstractNumId w:val="19"/>
  </w:num>
  <w:num w:numId="12" w16cid:durableId="1827354936">
    <w:abstractNumId w:val="1"/>
    <w:lvlOverride w:ilvl="0">
      <w:startOverride w:val="1"/>
    </w:lvlOverride>
  </w:num>
  <w:num w:numId="13" w16cid:durableId="793056727">
    <w:abstractNumId w:val="10"/>
  </w:num>
  <w:num w:numId="14" w16cid:durableId="743720543">
    <w:abstractNumId w:val="6"/>
  </w:num>
  <w:num w:numId="15" w16cid:durableId="847527833">
    <w:abstractNumId w:val="9"/>
  </w:num>
  <w:num w:numId="16" w16cid:durableId="1157956412">
    <w:abstractNumId w:val="3"/>
  </w:num>
  <w:num w:numId="17" w16cid:durableId="233128022">
    <w:abstractNumId w:val="18"/>
  </w:num>
  <w:num w:numId="18" w16cid:durableId="1861970443">
    <w:abstractNumId w:val="17"/>
  </w:num>
  <w:num w:numId="19" w16cid:durableId="1220477331">
    <w:abstractNumId w:val="21"/>
  </w:num>
  <w:num w:numId="20" w16cid:durableId="4340616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1" w16cid:durableId="815758628">
    <w:abstractNumId w:val="0"/>
    <w:lvlOverride w:ilvl="0">
      <w:lvl w:ilvl="0">
        <w:start w:val="1"/>
        <w:numFmt w:val="bullet"/>
        <w:lvlText w:val=""/>
        <w:legacy w:legacy="1" w:legacySpace="0" w:legacyIndent="230"/>
        <w:lvlJc w:val="left"/>
        <w:pPr>
          <w:ind w:left="230" w:hanging="230"/>
        </w:pPr>
        <w:rPr>
          <w:rFonts w:ascii="Symbol" w:hAnsi="Symbol" w:hint="default"/>
        </w:rPr>
      </w:lvl>
    </w:lvlOverride>
  </w:num>
  <w:num w:numId="22" w16cid:durableId="1174691238">
    <w:abstractNumId w:val="2"/>
  </w:num>
  <w:num w:numId="23" w16cid:durableId="776172279">
    <w:abstractNumId w:val="13"/>
  </w:num>
  <w:num w:numId="24" w16cid:durableId="11470123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formsDesig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0B1"/>
    <w:rsid w:val="00005692"/>
    <w:rsid w:val="00007A3A"/>
    <w:rsid w:val="000268F5"/>
    <w:rsid w:val="00027349"/>
    <w:rsid w:val="00034BD4"/>
    <w:rsid w:val="0003532D"/>
    <w:rsid w:val="0003583B"/>
    <w:rsid w:val="0004054B"/>
    <w:rsid w:val="00046ED4"/>
    <w:rsid w:val="00050E0A"/>
    <w:rsid w:val="00053589"/>
    <w:rsid w:val="00055596"/>
    <w:rsid w:val="00067B64"/>
    <w:rsid w:val="00077B30"/>
    <w:rsid w:val="00082226"/>
    <w:rsid w:val="000905E4"/>
    <w:rsid w:val="000A5008"/>
    <w:rsid w:val="000A7F87"/>
    <w:rsid w:val="000B27E9"/>
    <w:rsid w:val="000B703E"/>
    <w:rsid w:val="000C0EBB"/>
    <w:rsid w:val="000C3A96"/>
    <w:rsid w:val="000C70B5"/>
    <w:rsid w:val="000D4B71"/>
    <w:rsid w:val="000D7D7C"/>
    <w:rsid w:val="000E4302"/>
    <w:rsid w:val="000F3366"/>
    <w:rsid w:val="000F54CA"/>
    <w:rsid w:val="00110CEA"/>
    <w:rsid w:val="00124568"/>
    <w:rsid w:val="00130BDA"/>
    <w:rsid w:val="00133942"/>
    <w:rsid w:val="0017377A"/>
    <w:rsid w:val="001760B7"/>
    <w:rsid w:val="001A510B"/>
    <w:rsid w:val="001B10B1"/>
    <w:rsid w:val="001B79D3"/>
    <w:rsid w:val="001C3CB2"/>
    <w:rsid w:val="001D126C"/>
    <w:rsid w:val="001D14DA"/>
    <w:rsid w:val="001D4ED8"/>
    <w:rsid w:val="001E528C"/>
    <w:rsid w:val="001F07AF"/>
    <w:rsid w:val="001F1168"/>
    <w:rsid w:val="001F22FD"/>
    <w:rsid w:val="001F49B0"/>
    <w:rsid w:val="001F4CF4"/>
    <w:rsid w:val="001F5079"/>
    <w:rsid w:val="00200338"/>
    <w:rsid w:val="0020177E"/>
    <w:rsid w:val="00204824"/>
    <w:rsid w:val="00215BCF"/>
    <w:rsid w:val="00217A66"/>
    <w:rsid w:val="002234B2"/>
    <w:rsid w:val="002370B5"/>
    <w:rsid w:val="00262EF5"/>
    <w:rsid w:val="00271ADE"/>
    <w:rsid w:val="0027422C"/>
    <w:rsid w:val="002743E9"/>
    <w:rsid w:val="002778F8"/>
    <w:rsid w:val="002944C0"/>
    <w:rsid w:val="002952A1"/>
    <w:rsid w:val="002B5CBA"/>
    <w:rsid w:val="002E4D36"/>
    <w:rsid w:val="002F16C1"/>
    <w:rsid w:val="002F5249"/>
    <w:rsid w:val="0030739A"/>
    <w:rsid w:val="00307B7A"/>
    <w:rsid w:val="00312019"/>
    <w:rsid w:val="00316E85"/>
    <w:rsid w:val="00317187"/>
    <w:rsid w:val="00322FBB"/>
    <w:rsid w:val="003327B0"/>
    <w:rsid w:val="00347D0C"/>
    <w:rsid w:val="00352E37"/>
    <w:rsid w:val="003532C0"/>
    <w:rsid w:val="00356A3A"/>
    <w:rsid w:val="003670DD"/>
    <w:rsid w:val="003675EB"/>
    <w:rsid w:val="00377E7A"/>
    <w:rsid w:val="003857D2"/>
    <w:rsid w:val="00385A73"/>
    <w:rsid w:val="00387947"/>
    <w:rsid w:val="00391DFD"/>
    <w:rsid w:val="003A1C00"/>
    <w:rsid w:val="003B02B7"/>
    <w:rsid w:val="003C710A"/>
    <w:rsid w:val="003D1E0F"/>
    <w:rsid w:val="003D3866"/>
    <w:rsid w:val="003F2E76"/>
    <w:rsid w:val="00402666"/>
    <w:rsid w:val="00406087"/>
    <w:rsid w:val="00416DCD"/>
    <w:rsid w:val="00417116"/>
    <w:rsid w:val="00423CB8"/>
    <w:rsid w:val="00426AB7"/>
    <w:rsid w:val="0043237E"/>
    <w:rsid w:val="00433680"/>
    <w:rsid w:val="004622B7"/>
    <w:rsid w:val="004772CB"/>
    <w:rsid w:val="00481278"/>
    <w:rsid w:val="00481A58"/>
    <w:rsid w:val="004856E2"/>
    <w:rsid w:val="004928EB"/>
    <w:rsid w:val="00493D26"/>
    <w:rsid w:val="004A16C4"/>
    <w:rsid w:val="004B5F2B"/>
    <w:rsid w:val="004C74CB"/>
    <w:rsid w:val="004E1942"/>
    <w:rsid w:val="004F48C0"/>
    <w:rsid w:val="00504A68"/>
    <w:rsid w:val="00505FDB"/>
    <w:rsid w:val="00507810"/>
    <w:rsid w:val="00511B2E"/>
    <w:rsid w:val="0052093D"/>
    <w:rsid w:val="00524558"/>
    <w:rsid w:val="00524E55"/>
    <w:rsid w:val="005404A8"/>
    <w:rsid w:val="00540C30"/>
    <w:rsid w:val="0054102F"/>
    <w:rsid w:val="00541A81"/>
    <w:rsid w:val="005437C6"/>
    <w:rsid w:val="0056409C"/>
    <w:rsid w:val="00575189"/>
    <w:rsid w:val="005817C7"/>
    <w:rsid w:val="0058428D"/>
    <w:rsid w:val="0058616F"/>
    <w:rsid w:val="005A49D5"/>
    <w:rsid w:val="005A5B99"/>
    <w:rsid w:val="005B6126"/>
    <w:rsid w:val="005C0511"/>
    <w:rsid w:val="005C073A"/>
    <w:rsid w:val="005D0B8B"/>
    <w:rsid w:val="005D325E"/>
    <w:rsid w:val="005D5DA0"/>
    <w:rsid w:val="005F6090"/>
    <w:rsid w:val="006039D0"/>
    <w:rsid w:val="00607A5D"/>
    <w:rsid w:val="00617BB0"/>
    <w:rsid w:val="0062123E"/>
    <w:rsid w:val="00631BBB"/>
    <w:rsid w:val="0063490B"/>
    <w:rsid w:val="006435E1"/>
    <w:rsid w:val="00660548"/>
    <w:rsid w:val="006622F5"/>
    <w:rsid w:val="006638F7"/>
    <w:rsid w:val="00676B1F"/>
    <w:rsid w:val="00677F69"/>
    <w:rsid w:val="0068301C"/>
    <w:rsid w:val="00683488"/>
    <w:rsid w:val="006C0747"/>
    <w:rsid w:val="006C5E60"/>
    <w:rsid w:val="006D37D7"/>
    <w:rsid w:val="006D3A16"/>
    <w:rsid w:val="006E392F"/>
    <w:rsid w:val="006E5B08"/>
    <w:rsid w:val="00703522"/>
    <w:rsid w:val="007217FF"/>
    <w:rsid w:val="00722589"/>
    <w:rsid w:val="0074071D"/>
    <w:rsid w:val="00742CEE"/>
    <w:rsid w:val="00745662"/>
    <w:rsid w:val="0076276E"/>
    <w:rsid w:val="0076634F"/>
    <w:rsid w:val="00777682"/>
    <w:rsid w:val="007842FC"/>
    <w:rsid w:val="00790BA6"/>
    <w:rsid w:val="00796B45"/>
    <w:rsid w:val="007A59C3"/>
    <w:rsid w:val="007B4A5C"/>
    <w:rsid w:val="007C5368"/>
    <w:rsid w:val="007C707F"/>
    <w:rsid w:val="007C772F"/>
    <w:rsid w:val="007D5223"/>
    <w:rsid w:val="007D52A8"/>
    <w:rsid w:val="007E7136"/>
    <w:rsid w:val="007F0E55"/>
    <w:rsid w:val="007F2EB5"/>
    <w:rsid w:val="007F584D"/>
    <w:rsid w:val="00803131"/>
    <w:rsid w:val="00807875"/>
    <w:rsid w:val="00826FE0"/>
    <w:rsid w:val="0084636F"/>
    <w:rsid w:val="00847863"/>
    <w:rsid w:val="00855A50"/>
    <w:rsid w:val="00866CB3"/>
    <w:rsid w:val="00872AFF"/>
    <w:rsid w:val="00874ABF"/>
    <w:rsid w:val="008774F2"/>
    <w:rsid w:val="0088068E"/>
    <w:rsid w:val="00881B73"/>
    <w:rsid w:val="00890AD0"/>
    <w:rsid w:val="00891B64"/>
    <w:rsid w:val="00897164"/>
    <w:rsid w:val="008B6356"/>
    <w:rsid w:val="008B7FC6"/>
    <w:rsid w:val="008C108A"/>
    <w:rsid w:val="008C2344"/>
    <w:rsid w:val="008D228D"/>
    <w:rsid w:val="008E43C7"/>
    <w:rsid w:val="008F1158"/>
    <w:rsid w:val="008F236C"/>
    <w:rsid w:val="008F2F55"/>
    <w:rsid w:val="008F5D68"/>
    <w:rsid w:val="0090229A"/>
    <w:rsid w:val="00920C54"/>
    <w:rsid w:val="009211E7"/>
    <w:rsid w:val="00921332"/>
    <w:rsid w:val="00945D2F"/>
    <w:rsid w:val="00946B49"/>
    <w:rsid w:val="009510A4"/>
    <w:rsid w:val="00953D5B"/>
    <w:rsid w:val="00953EC0"/>
    <w:rsid w:val="00961E14"/>
    <w:rsid w:val="00962ABF"/>
    <w:rsid w:val="00964CCE"/>
    <w:rsid w:val="00984D13"/>
    <w:rsid w:val="009978CD"/>
    <w:rsid w:val="009A68CE"/>
    <w:rsid w:val="009A694F"/>
    <w:rsid w:val="009B56E2"/>
    <w:rsid w:val="009C0269"/>
    <w:rsid w:val="009C61E1"/>
    <w:rsid w:val="009C7524"/>
    <w:rsid w:val="009D3251"/>
    <w:rsid w:val="009E5FA7"/>
    <w:rsid w:val="00A04107"/>
    <w:rsid w:val="00A1312A"/>
    <w:rsid w:val="00A23B35"/>
    <w:rsid w:val="00A31936"/>
    <w:rsid w:val="00A33004"/>
    <w:rsid w:val="00A40CCA"/>
    <w:rsid w:val="00A4268E"/>
    <w:rsid w:val="00A67F12"/>
    <w:rsid w:val="00A7478C"/>
    <w:rsid w:val="00A83AC1"/>
    <w:rsid w:val="00A86FD9"/>
    <w:rsid w:val="00A930BC"/>
    <w:rsid w:val="00AA0FA4"/>
    <w:rsid w:val="00AA2B6B"/>
    <w:rsid w:val="00AA780E"/>
    <w:rsid w:val="00AC4111"/>
    <w:rsid w:val="00AD1507"/>
    <w:rsid w:val="00AD7535"/>
    <w:rsid w:val="00AE308D"/>
    <w:rsid w:val="00AF4D5D"/>
    <w:rsid w:val="00B10A3C"/>
    <w:rsid w:val="00B216C1"/>
    <w:rsid w:val="00B221DC"/>
    <w:rsid w:val="00B2257C"/>
    <w:rsid w:val="00B31AA8"/>
    <w:rsid w:val="00B35CA8"/>
    <w:rsid w:val="00B361D4"/>
    <w:rsid w:val="00B44191"/>
    <w:rsid w:val="00B50115"/>
    <w:rsid w:val="00B511DC"/>
    <w:rsid w:val="00B54818"/>
    <w:rsid w:val="00B6367A"/>
    <w:rsid w:val="00B73CAE"/>
    <w:rsid w:val="00B86C65"/>
    <w:rsid w:val="00B875F4"/>
    <w:rsid w:val="00B87A35"/>
    <w:rsid w:val="00BC73C3"/>
    <w:rsid w:val="00BD37F5"/>
    <w:rsid w:val="00BD3AE0"/>
    <w:rsid w:val="00C0346A"/>
    <w:rsid w:val="00C07A55"/>
    <w:rsid w:val="00C11AA4"/>
    <w:rsid w:val="00C22DED"/>
    <w:rsid w:val="00C27505"/>
    <w:rsid w:val="00C334A5"/>
    <w:rsid w:val="00C34C74"/>
    <w:rsid w:val="00C462DA"/>
    <w:rsid w:val="00C47183"/>
    <w:rsid w:val="00C52A9A"/>
    <w:rsid w:val="00C65D3B"/>
    <w:rsid w:val="00C82F1D"/>
    <w:rsid w:val="00C91DE1"/>
    <w:rsid w:val="00C93CB6"/>
    <w:rsid w:val="00CA1360"/>
    <w:rsid w:val="00CA584D"/>
    <w:rsid w:val="00CA67E1"/>
    <w:rsid w:val="00CB21F9"/>
    <w:rsid w:val="00CC2010"/>
    <w:rsid w:val="00CE35F9"/>
    <w:rsid w:val="00CE3DF6"/>
    <w:rsid w:val="00CE6E80"/>
    <w:rsid w:val="00CE6F19"/>
    <w:rsid w:val="00CF134A"/>
    <w:rsid w:val="00CF4314"/>
    <w:rsid w:val="00CF4BAE"/>
    <w:rsid w:val="00CF697B"/>
    <w:rsid w:val="00D04E18"/>
    <w:rsid w:val="00D25BF0"/>
    <w:rsid w:val="00D42DAC"/>
    <w:rsid w:val="00D52F46"/>
    <w:rsid w:val="00D56243"/>
    <w:rsid w:val="00D63D52"/>
    <w:rsid w:val="00D703CB"/>
    <w:rsid w:val="00D7642E"/>
    <w:rsid w:val="00D84588"/>
    <w:rsid w:val="00DA0B45"/>
    <w:rsid w:val="00DA1E47"/>
    <w:rsid w:val="00DA4D7E"/>
    <w:rsid w:val="00DA7DE4"/>
    <w:rsid w:val="00DC1B23"/>
    <w:rsid w:val="00DC3FE0"/>
    <w:rsid w:val="00DD0FC9"/>
    <w:rsid w:val="00E07C28"/>
    <w:rsid w:val="00E07CDA"/>
    <w:rsid w:val="00E113E1"/>
    <w:rsid w:val="00E3686C"/>
    <w:rsid w:val="00E564F8"/>
    <w:rsid w:val="00E60F1D"/>
    <w:rsid w:val="00E614E0"/>
    <w:rsid w:val="00E868B8"/>
    <w:rsid w:val="00E96450"/>
    <w:rsid w:val="00E97C18"/>
    <w:rsid w:val="00EC17E5"/>
    <w:rsid w:val="00EC745E"/>
    <w:rsid w:val="00EC76C1"/>
    <w:rsid w:val="00ED3A2B"/>
    <w:rsid w:val="00EF519B"/>
    <w:rsid w:val="00EF7A38"/>
    <w:rsid w:val="00F101A9"/>
    <w:rsid w:val="00F20C98"/>
    <w:rsid w:val="00F30B6A"/>
    <w:rsid w:val="00F31E11"/>
    <w:rsid w:val="00F33563"/>
    <w:rsid w:val="00F35B8F"/>
    <w:rsid w:val="00F47B38"/>
    <w:rsid w:val="00F5429F"/>
    <w:rsid w:val="00F64E24"/>
    <w:rsid w:val="00F76A8E"/>
    <w:rsid w:val="00F9154B"/>
    <w:rsid w:val="00F96660"/>
    <w:rsid w:val="00FA31F0"/>
    <w:rsid w:val="00FB063B"/>
    <w:rsid w:val="00FB19DB"/>
    <w:rsid w:val="00FB1B07"/>
    <w:rsid w:val="00FB211B"/>
    <w:rsid w:val="00FB55DD"/>
    <w:rsid w:val="00FC2ECA"/>
    <w:rsid w:val="00FD0C9E"/>
    <w:rsid w:val="00FD1BF3"/>
    <w:rsid w:val="00FD5BCD"/>
    <w:rsid w:val="00FD5D5D"/>
    <w:rsid w:val="00FE206A"/>
    <w:rsid w:val="00FE2843"/>
    <w:rsid w:val="00FF55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D4C34E"/>
  <w15:docId w15:val="{0643F816-71AE-4D1A-8F12-4D4C160B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esourceedings -Normal"/>
    <w:rsid w:val="006638F7"/>
    <w:pPr>
      <w:spacing w:after="120" w:line="240" w:lineRule="auto"/>
      <w:jc w:val="lowKashida"/>
    </w:pPr>
    <w:rPr>
      <w:rFonts w:ascii="Times New Roman" w:eastAsiaTheme="majorEastAsia" w:hAnsi="Times New Roman" w:cs="Times New Roman"/>
      <w:sz w:val="20"/>
      <w:szCs w:val="20"/>
    </w:rPr>
  </w:style>
  <w:style w:type="paragraph" w:styleId="Heading1">
    <w:name w:val="heading 1"/>
    <w:basedOn w:val="Normal"/>
    <w:next w:val="Normal"/>
    <w:link w:val="Heading1Char"/>
    <w:rsid w:val="00920C54"/>
    <w:pPr>
      <w:keepNext/>
      <w:widowControl w:val="0"/>
      <w:spacing w:before="240" w:after="240"/>
      <w:outlineLvl w:val="0"/>
    </w:pPr>
    <w:rPr>
      <w:rFonts w:eastAsia="SimSun"/>
      <w:b/>
      <w:bCs/>
      <w:sz w:val="32"/>
      <w:szCs w:val="32"/>
      <w:lang w:val="en-GB"/>
    </w:rPr>
  </w:style>
  <w:style w:type="paragraph" w:styleId="Heading3">
    <w:name w:val="heading 3"/>
    <w:basedOn w:val="Normal"/>
    <w:next w:val="Normal"/>
    <w:link w:val="Heading3Char"/>
    <w:rsid w:val="004F48C0"/>
    <w:pPr>
      <w:keepNext/>
      <w:widowControl w:val="0"/>
      <w:outlineLvl w:val="2"/>
    </w:pPr>
    <w:rPr>
      <w:rFonts w:eastAsia="SimSu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C54"/>
    <w:rPr>
      <w:rFonts w:ascii="Times New Roman" w:eastAsia="SimSun" w:hAnsi="Times New Roman" w:cs="Times New Roman"/>
      <w:b/>
      <w:bCs/>
      <w:sz w:val="32"/>
      <w:szCs w:val="32"/>
      <w:lang w:val="en-GB"/>
    </w:rPr>
  </w:style>
  <w:style w:type="character" w:customStyle="1" w:styleId="Heading3Char">
    <w:name w:val="Heading 3 Char"/>
    <w:basedOn w:val="DefaultParagraphFont"/>
    <w:link w:val="Heading3"/>
    <w:rsid w:val="004F48C0"/>
    <w:rPr>
      <w:rFonts w:ascii="Times New Roman" w:eastAsia="SimSun" w:hAnsi="Times New Roman" w:cs="Times New Roman"/>
      <w:b/>
      <w:bCs/>
      <w:sz w:val="28"/>
      <w:szCs w:val="24"/>
      <w:lang w:val="en-GB"/>
    </w:rPr>
  </w:style>
  <w:style w:type="paragraph" w:styleId="Header">
    <w:name w:val="header"/>
    <w:aliases w:val="Resourceedings -Header"/>
    <w:basedOn w:val="Resourceedings"/>
    <w:link w:val="HeaderChar"/>
    <w:unhideWhenUsed/>
    <w:rsid w:val="00C27505"/>
    <w:pPr>
      <w:tabs>
        <w:tab w:val="center" w:pos="4680"/>
        <w:tab w:val="right" w:pos="9360"/>
      </w:tabs>
      <w:spacing w:after="0"/>
    </w:pPr>
    <w:rPr>
      <w:b w:val="0"/>
    </w:rPr>
  </w:style>
  <w:style w:type="character" w:customStyle="1" w:styleId="HeaderChar">
    <w:name w:val="Header Char"/>
    <w:aliases w:val="Resourceedings -Header Char"/>
    <w:basedOn w:val="DefaultParagraphFont"/>
    <w:link w:val="Header"/>
    <w:rsid w:val="00C27505"/>
    <w:rPr>
      <w:rFonts w:ascii="Times New Roman" w:eastAsia="SimSun" w:hAnsi="Times New Roman" w:cs="Times New Roman"/>
      <w:noProof/>
      <w:sz w:val="32"/>
      <w:szCs w:val="32"/>
      <w:lang w:eastAsia="zh-CN"/>
    </w:rPr>
  </w:style>
  <w:style w:type="paragraph" w:styleId="Footer">
    <w:name w:val="footer"/>
    <w:basedOn w:val="Normal"/>
    <w:link w:val="FooterChar"/>
    <w:uiPriority w:val="99"/>
    <w:unhideWhenUsed/>
    <w:rsid w:val="004F48C0"/>
    <w:pPr>
      <w:tabs>
        <w:tab w:val="center" w:pos="4680"/>
        <w:tab w:val="right" w:pos="9360"/>
      </w:tabs>
      <w:spacing w:after="0"/>
    </w:pPr>
  </w:style>
  <w:style w:type="character" w:customStyle="1" w:styleId="FooterChar">
    <w:name w:val="Footer Char"/>
    <w:basedOn w:val="DefaultParagraphFont"/>
    <w:link w:val="Footer"/>
    <w:uiPriority w:val="99"/>
    <w:rsid w:val="004F48C0"/>
  </w:style>
  <w:style w:type="paragraph" w:customStyle="1" w:styleId="PaperAffliation">
    <w:name w:val="Paper Affliation"/>
    <w:basedOn w:val="ESSD"/>
    <w:next w:val="ESSD-Abstract"/>
    <w:link w:val="PaperAffliationChar"/>
    <w:uiPriority w:val="10"/>
    <w:rsid w:val="003327B0"/>
    <w:pPr>
      <w:widowControl w:val="0"/>
      <w:spacing w:before="120" w:after="120" w:line="240" w:lineRule="auto"/>
      <w:outlineLvl w:val="1"/>
    </w:pPr>
    <w:rPr>
      <w:rFonts w:eastAsia="Times New Roman"/>
      <w:sz w:val="20"/>
      <w:lang w:val="en-GB"/>
    </w:rPr>
  </w:style>
  <w:style w:type="paragraph" w:styleId="Subtitle">
    <w:name w:val="Subtitle"/>
    <w:basedOn w:val="Normal"/>
    <w:next w:val="Normal"/>
    <w:link w:val="SubtitleChar"/>
    <w:uiPriority w:val="11"/>
    <w:rsid w:val="00CE6F19"/>
    <w:pPr>
      <w:numPr>
        <w:ilvl w:val="1"/>
      </w:numPr>
      <w:spacing w:before="120"/>
      <w:jc w:val="center"/>
    </w:pPr>
    <w:rPr>
      <w:b/>
      <w:bCs/>
      <w:spacing w:val="15"/>
      <w:sz w:val="24"/>
      <w:szCs w:val="28"/>
    </w:rPr>
  </w:style>
  <w:style w:type="character" w:customStyle="1" w:styleId="SubtitleChar">
    <w:name w:val="Subtitle Char"/>
    <w:basedOn w:val="DefaultParagraphFont"/>
    <w:link w:val="Subtitle"/>
    <w:uiPriority w:val="11"/>
    <w:rsid w:val="00CE6F19"/>
    <w:rPr>
      <w:rFonts w:ascii="Times New Roman" w:eastAsiaTheme="majorEastAsia" w:hAnsi="Times New Roman" w:cs="Times New Roman"/>
      <w:b/>
      <w:bCs/>
      <w:spacing w:val="15"/>
      <w:sz w:val="24"/>
      <w:szCs w:val="28"/>
    </w:rPr>
  </w:style>
  <w:style w:type="paragraph" w:styleId="BalloonText">
    <w:name w:val="Balloon Text"/>
    <w:basedOn w:val="Normal"/>
    <w:link w:val="BalloonTextChar"/>
    <w:uiPriority w:val="99"/>
    <w:semiHidden/>
    <w:unhideWhenUsed/>
    <w:rsid w:val="009510A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0A4"/>
    <w:rPr>
      <w:rFonts w:ascii="Segoe UI" w:hAnsi="Segoe UI" w:cs="Segoe UI"/>
      <w:sz w:val="18"/>
      <w:szCs w:val="18"/>
    </w:rPr>
  </w:style>
  <w:style w:type="paragraph" w:customStyle="1" w:styleId="AbstractTitle">
    <w:name w:val="Abstract Title"/>
    <w:next w:val="Normal"/>
    <w:uiPriority w:val="7"/>
    <w:rsid w:val="00307B7A"/>
    <w:pPr>
      <w:widowControl w:val="0"/>
      <w:spacing w:before="240" w:after="120" w:line="240" w:lineRule="auto"/>
      <w:outlineLvl w:val="0"/>
    </w:pPr>
    <w:rPr>
      <w:rFonts w:ascii="Times New Roman" w:eastAsia="Times New Roman" w:hAnsi="Times New Roman" w:cs="Times New Roman"/>
      <w:b/>
      <w:sz w:val="24"/>
      <w:szCs w:val="20"/>
      <w:lang w:val="en-GB"/>
    </w:rPr>
  </w:style>
  <w:style w:type="paragraph" w:customStyle="1" w:styleId="AbstractText">
    <w:name w:val="Abstract Text"/>
    <w:next w:val="Keywords"/>
    <w:uiPriority w:val="8"/>
    <w:rsid w:val="00CE6F19"/>
    <w:pPr>
      <w:widowControl w:val="0"/>
      <w:spacing w:before="240" w:after="0" w:line="240" w:lineRule="auto"/>
      <w:jc w:val="both"/>
      <w:outlineLvl w:val="1"/>
    </w:pPr>
    <w:rPr>
      <w:rFonts w:ascii="Times New Roman" w:eastAsia="Times New Roman" w:hAnsi="Times New Roman" w:cs="Times New Roman"/>
      <w:sz w:val="20"/>
      <w:szCs w:val="20"/>
      <w:lang w:val="en-GB"/>
    </w:rPr>
  </w:style>
  <w:style w:type="paragraph" w:customStyle="1" w:styleId="Keywords">
    <w:name w:val="Keywords"/>
    <w:basedOn w:val="AbstractText"/>
    <w:next w:val="Heading1"/>
    <w:rsid w:val="00CE6F19"/>
    <w:pPr>
      <w:spacing w:before="40"/>
    </w:pPr>
    <w:rPr>
      <w:i/>
    </w:rPr>
  </w:style>
  <w:style w:type="character" w:styleId="SubtleEmphasis">
    <w:name w:val="Subtle Emphasis"/>
    <w:basedOn w:val="DefaultParagraphFont"/>
    <w:uiPriority w:val="19"/>
    <w:rsid w:val="00DA0B45"/>
    <w:rPr>
      <w:rFonts w:ascii="Times New Roman" w:hAnsi="Times New Roman" w:cs="Times New Roman"/>
      <w:b/>
      <w:bCs/>
      <w:i w:val="0"/>
      <w:color w:val="auto"/>
      <w:sz w:val="24"/>
      <w:szCs w:val="24"/>
    </w:rPr>
  </w:style>
  <w:style w:type="character" w:styleId="Hyperlink">
    <w:name w:val="Hyperlink"/>
    <w:basedOn w:val="DefaultParagraphFont"/>
    <w:unhideWhenUsed/>
    <w:rsid w:val="001B79D3"/>
    <w:rPr>
      <w:color w:val="0563C1" w:themeColor="hyperlink"/>
      <w:u w:val="single"/>
    </w:rPr>
  </w:style>
  <w:style w:type="paragraph" w:customStyle="1" w:styleId="Els-Affiliation">
    <w:name w:val="Els-Affiliation"/>
    <w:next w:val="Normal"/>
    <w:link w:val="Els-AffiliationChar"/>
    <w:rsid w:val="00307B7A"/>
    <w:pPr>
      <w:suppressAutoHyphens/>
      <w:spacing w:after="0" w:line="200" w:lineRule="exact"/>
      <w:jc w:val="center"/>
    </w:pPr>
    <w:rPr>
      <w:rFonts w:ascii="Times New Roman" w:eastAsia="SimSun" w:hAnsi="Times New Roman" w:cs="Times New Roman"/>
      <w:i/>
      <w:noProof/>
      <w:sz w:val="16"/>
      <w:szCs w:val="20"/>
    </w:rPr>
  </w:style>
  <w:style w:type="paragraph" w:customStyle="1" w:styleId="Els-Author">
    <w:name w:val="Els-Author"/>
    <w:next w:val="Normal"/>
    <w:rsid w:val="00307B7A"/>
    <w:pPr>
      <w:keepNext/>
      <w:suppressAutoHyphens/>
      <w:spacing w:line="300" w:lineRule="exact"/>
      <w:jc w:val="center"/>
    </w:pPr>
    <w:rPr>
      <w:rFonts w:ascii="Times New Roman" w:eastAsia="SimSun" w:hAnsi="Times New Roman" w:cs="Times New Roman"/>
      <w:noProof/>
      <w:sz w:val="26"/>
      <w:szCs w:val="20"/>
    </w:rPr>
  </w:style>
  <w:style w:type="paragraph" w:customStyle="1" w:styleId="Els-footnote">
    <w:name w:val="Els-footnote"/>
    <w:rsid w:val="00307B7A"/>
    <w:pPr>
      <w:keepLines/>
      <w:widowControl w:val="0"/>
      <w:spacing w:after="0" w:line="200" w:lineRule="exact"/>
      <w:ind w:firstLine="245"/>
      <w:jc w:val="both"/>
    </w:pPr>
    <w:rPr>
      <w:rFonts w:ascii="Times New Roman" w:eastAsia="SimSun" w:hAnsi="Times New Roman" w:cs="Times New Roman"/>
      <w:sz w:val="16"/>
      <w:szCs w:val="20"/>
    </w:rPr>
  </w:style>
  <w:style w:type="paragraph" w:customStyle="1" w:styleId="1Mainhead">
    <w:name w:val="1 Main head"/>
    <w:basedOn w:val="Journal"/>
    <w:autoRedefine/>
    <w:qFormat/>
    <w:rsid w:val="004622B7"/>
    <w:pPr>
      <w:keepNext/>
      <w:numPr>
        <w:numId w:val="4"/>
      </w:numPr>
      <w:pBdr>
        <w:top w:val="none" w:sz="0" w:space="0" w:color="auto"/>
      </w:pBdr>
    </w:pPr>
    <w:rPr>
      <w:b/>
      <w:sz w:val="24"/>
      <w:szCs w:val="24"/>
    </w:rPr>
  </w:style>
  <w:style w:type="paragraph" w:customStyle="1" w:styleId="2ndorder-head">
    <w:name w:val="2nd order-head"/>
    <w:basedOn w:val="Journal"/>
    <w:autoRedefine/>
    <w:qFormat/>
    <w:rsid w:val="00EF7A38"/>
    <w:pPr>
      <w:keepNext/>
      <w:numPr>
        <w:ilvl w:val="1"/>
        <w:numId w:val="17"/>
      </w:numPr>
      <w:pBdr>
        <w:top w:val="none" w:sz="0" w:space="0" w:color="auto"/>
      </w:pBdr>
      <w:jc w:val="left"/>
    </w:pPr>
    <w:rPr>
      <w:b/>
      <w:sz w:val="24"/>
    </w:rPr>
  </w:style>
  <w:style w:type="paragraph" w:customStyle="1" w:styleId="Els-3rdorder-head">
    <w:name w:val="Els-3rdorder-head"/>
    <w:next w:val="BodyMainText"/>
    <w:rsid w:val="00962ABF"/>
    <w:pPr>
      <w:keepNext/>
      <w:numPr>
        <w:ilvl w:val="2"/>
        <w:numId w:val="4"/>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BodyMainText"/>
    <w:rsid w:val="00962ABF"/>
    <w:pPr>
      <w:keepNext/>
      <w:numPr>
        <w:ilvl w:val="3"/>
        <w:numId w:val="4"/>
      </w:numPr>
      <w:suppressAutoHyphens/>
      <w:spacing w:before="240" w:after="0" w:line="240" w:lineRule="exact"/>
    </w:pPr>
    <w:rPr>
      <w:rFonts w:ascii="Times New Roman" w:eastAsia="SimSun" w:hAnsi="Times New Roman" w:cs="Times New Roman"/>
      <w:i/>
      <w:sz w:val="20"/>
      <w:szCs w:val="20"/>
    </w:rPr>
  </w:style>
  <w:style w:type="paragraph" w:customStyle="1" w:styleId="ESSD-Abstract-head">
    <w:name w:val="ESSD -Abstract-head"/>
    <w:next w:val="Normal"/>
    <w:link w:val="ESSD-Abstract-headChar"/>
    <w:autoRedefine/>
    <w:rsid w:val="007E7136"/>
    <w:pPr>
      <w:keepNext/>
      <w:pBdr>
        <w:top w:val="single" w:sz="4" w:space="10" w:color="auto"/>
      </w:pBdr>
      <w:suppressAutoHyphens/>
      <w:spacing w:after="220" w:line="220" w:lineRule="exact"/>
    </w:pPr>
    <w:rPr>
      <w:rFonts w:ascii="Times New Roman" w:eastAsia="SimSun" w:hAnsi="Times New Roman" w:cs="Times New Roman"/>
      <w:b/>
      <w:sz w:val="24"/>
      <w:szCs w:val="24"/>
    </w:rPr>
  </w:style>
  <w:style w:type="paragraph" w:customStyle="1" w:styleId="Els-Abstract-text">
    <w:name w:val="Els-Abstract-text"/>
    <w:next w:val="Normal"/>
    <w:rsid w:val="00962ABF"/>
    <w:pPr>
      <w:spacing w:after="0" w:line="220" w:lineRule="exact"/>
      <w:jc w:val="both"/>
    </w:pPr>
    <w:rPr>
      <w:rFonts w:ascii="Times New Roman" w:eastAsia="SimSun" w:hAnsi="Times New Roman" w:cs="Times New Roman"/>
      <w:sz w:val="18"/>
      <w:szCs w:val="20"/>
    </w:rPr>
  </w:style>
  <w:style w:type="paragraph" w:customStyle="1" w:styleId="Acknowledgement">
    <w:name w:val="Acknowledgement"/>
    <w:basedOn w:val="Journal"/>
    <w:qFormat/>
    <w:rsid w:val="0090229A"/>
    <w:pPr>
      <w:keepNext/>
      <w:pBdr>
        <w:top w:val="none" w:sz="0" w:space="0" w:color="auto"/>
      </w:pBdr>
      <w:ind w:left="284"/>
      <w:jc w:val="left"/>
    </w:pPr>
    <w:rPr>
      <w:b/>
      <w:sz w:val="20"/>
    </w:rPr>
  </w:style>
  <w:style w:type="paragraph" w:customStyle="1" w:styleId="Appendixhead">
    <w:name w:val="Appendixhead"/>
    <w:basedOn w:val="Journal"/>
    <w:qFormat/>
    <w:rsid w:val="004622B7"/>
    <w:pPr>
      <w:numPr>
        <w:numId w:val="1"/>
      </w:numPr>
      <w:pBdr>
        <w:top w:val="none" w:sz="0" w:space="0" w:color="auto"/>
      </w:pBdr>
      <w:jc w:val="left"/>
    </w:pPr>
    <w:rPr>
      <w:b/>
      <w:sz w:val="20"/>
    </w:rPr>
  </w:style>
  <w:style w:type="paragraph" w:customStyle="1" w:styleId="Appendixsubhead">
    <w:name w:val="Appendixsubhead"/>
    <w:basedOn w:val="Journal"/>
    <w:next w:val="Appendixhead"/>
    <w:qFormat/>
    <w:rsid w:val="004622B7"/>
    <w:pPr>
      <w:numPr>
        <w:ilvl w:val="1"/>
        <w:numId w:val="2"/>
      </w:numPr>
      <w:pBdr>
        <w:top w:val="none" w:sz="0" w:space="0" w:color="auto"/>
      </w:pBdr>
      <w:jc w:val="left"/>
    </w:pPr>
    <w:rPr>
      <w:i/>
      <w:sz w:val="20"/>
    </w:rPr>
  </w:style>
  <w:style w:type="paragraph" w:customStyle="1" w:styleId="BodyMainText">
    <w:name w:val="Body Main Text"/>
    <w:basedOn w:val="Journal"/>
    <w:link w:val="BodyMainTextChar"/>
    <w:qFormat/>
    <w:rsid w:val="002370B5"/>
    <w:pPr>
      <w:pBdr>
        <w:top w:val="none" w:sz="0" w:space="0" w:color="auto"/>
      </w:pBdr>
      <w:spacing w:before="120" w:line="300" w:lineRule="auto"/>
      <w:ind w:left="0"/>
      <w:jc w:val="lowKashida"/>
    </w:pPr>
    <w:rPr>
      <w:sz w:val="20"/>
      <w:szCs w:val="20"/>
    </w:rPr>
  </w:style>
  <w:style w:type="paragraph" w:customStyle="1" w:styleId="Els-bulletlist">
    <w:name w:val="Els-bulletlist"/>
    <w:basedOn w:val="BodyMainText"/>
    <w:rsid w:val="00962ABF"/>
    <w:pPr>
      <w:numPr>
        <w:numId w:val="3"/>
      </w:numPr>
      <w:tabs>
        <w:tab w:val="left" w:pos="240"/>
      </w:tabs>
      <w:jc w:val="left"/>
    </w:pPr>
  </w:style>
  <w:style w:type="paragraph" w:customStyle="1" w:styleId="TableCaption">
    <w:name w:val="Table Caption"/>
    <w:basedOn w:val="Journal"/>
    <w:qFormat/>
    <w:rsid w:val="003D1E0F"/>
    <w:pPr>
      <w:keepLines/>
      <w:pBdr>
        <w:top w:val="none" w:sz="0" w:space="0" w:color="auto"/>
      </w:pBdr>
      <w:ind w:left="0"/>
      <w:jc w:val="center"/>
    </w:pPr>
    <w:rPr>
      <w:sz w:val="16"/>
      <w:szCs w:val="16"/>
    </w:rPr>
  </w:style>
  <w:style w:type="paragraph" w:customStyle="1" w:styleId="Resourceedings-equation">
    <w:name w:val="Resourceedings -equation"/>
    <w:basedOn w:val="Resourceedings"/>
    <w:rsid w:val="0030739A"/>
    <w:pPr>
      <w:widowControl w:val="0"/>
      <w:tabs>
        <w:tab w:val="right" w:pos="4320"/>
        <w:tab w:val="right" w:pos="9120"/>
      </w:tabs>
      <w:spacing w:before="240"/>
    </w:pPr>
    <w:rPr>
      <w:b w:val="0"/>
      <w:sz w:val="24"/>
      <w:szCs w:val="24"/>
    </w:rPr>
  </w:style>
  <w:style w:type="paragraph" w:customStyle="1" w:styleId="ARChive-keywords">
    <w:name w:val="ARChive - keywords"/>
    <w:basedOn w:val="Journal"/>
    <w:rsid w:val="00541A81"/>
    <w:pPr>
      <w:pBdr>
        <w:top w:val="none" w:sz="0" w:space="0" w:color="auto"/>
      </w:pBdr>
      <w:spacing w:before="120"/>
      <w:jc w:val="left"/>
    </w:pPr>
    <w:rPr>
      <w:b/>
      <w:i/>
      <w:iCs/>
      <w:sz w:val="20"/>
      <w:szCs w:val="20"/>
    </w:rPr>
  </w:style>
  <w:style w:type="paragraph" w:customStyle="1" w:styleId="ReferenceHead">
    <w:name w:val="Reference Head"/>
    <w:basedOn w:val="Journal"/>
    <w:qFormat/>
    <w:rsid w:val="0090229A"/>
    <w:pPr>
      <w:keepNext/>
      <w:pBdr>
        <w:top w:val="none" w:sz="0" w:space="0" w:color="auto"/>
      </w:pBdr>
      <w:ind w:left="0"/>
      <w:jc w:val="left"/>
    </w:pPr>
    <w:rPr>
      <w:b/>
      <w:bCs/>
      <w:sz w:val="20"/>
      <w:szCs w:val="24"/>
    </w:rPr>
  </w:style>
  <w:style w:type="paragraph" w:customStyle="1" w:styleId="TableText">
    <w:name w:val="Table Text"/>
    <w:basedOn w:val="Journal"/>
    <w:qFormat/>
    <w:rsid w:val="0090229A"/>
    <w:pPr>
      <w:pBdr>
        <w:top w:val="none" w:sz="0" w:space="0" w:color="auto"/>
      </w:pBdr>
      <w:spacing w:before="120"/>
      <w:ind w:left="0"/>
    </w:pPr>
    <w:rPr>
      <w:sz w:val="20"/>
      <w:szCs w:val="20"/>
    </w:rPr>
  </w:style>
  <w:style w:type="character" w:styleId="FootnoteReference">
    <w:name w:val="footnote reference"/>
    <w:semiHidden/>
    <w:rsid w:val="00962ABF"/>
    <w:rPr>
      <w:vertAlign w:val="superscript"/>
    </w:rPr>
  </w:style>
  <w:style w:type="paragraph" w:styleId="FootnoteText">
    <w:name w:val="footnote text"/>
    <w:aliases w:val="ESSD - Footnote Text"/>
    <w:basedOn w:val="ESSD"/>
    <w:link w:val="FootnoteTextChar"/>
    <w:semiHidden/>
    <w:qFormat/>
    <w:rsid w:val="00AD1507"/>
    <w:pPr>
      <w:widowControl w:val="0"/>
      <w:spacing w:after="0" w:line="240" w:lineRule="auto"/>
      <w:jc w:val="left"/>
    </w:pPr>
    <w:rPr>
      <w:rFonts w:ascii="Univers" w:hAnsi="Univers"/>
      <w:i w:val="0"/>
      <w:lang w:val="en-GB"/>
    </w:rPr>
  </w:style>
  <w:style w:type="character" w:customStyle="1" w:styleId="FootnoteTextChar">
    <w:name w:val="Footnote Text Char"/>
    <w:aliases w:val="ESSD - Footnote Text Char"/>
    <w:basedOn w:val="DefaultParagraphFont"/>
    <w:link w:val="FootnoteText"/>
    <w:semiHidden/>
    <w:rsid w:val="00AD1507"/>
    <w:rPr>
      <w:rFonts w:ascii="Univers" w:eastAsia="SimSun" w:hAnsi="Univers" w:cs="Times New Roman"/>
      <w:noProof/>
      <w:sz w:val="16"/>
      <w:szCs w:val="20"/>
      <w:lang w:val="en-GB" w:eastAsia="zh-CN"/>
    </w:rPr>
  </w:style>
  <w:style w:type="paragraph" w:styleId="CommentText">
    <w:name w:val="annotation text"/>
    <w:basedOn w:val="Normal"/>
    <w:link w:val="CommentTextChar"/>
    <w:semiHidden/>
    <w:unhideWhenUsed/>
    <w:rsid w:val="00962ABF"/>
    <w:pPr>
      <w:widowControl w:val="0"/>
      <w:spacing w:after="0"/>
      <w:jc w:val="left"/>
    </w:pPr>
    <w:rPr>
      <w:rFonts w:eastAsia="SimSun"/>
      <w:lang w:val="en-GB"/>
    </w:rPr>
  </w:style>
  <w:style w:type="character" w:customStyle="1" w:styleId="CommentTextChar">
    <w:name w:val="Comment Text Char"/>
    <w:basedOn w:val="DefaultParagraphFont"/>
    <w:link w:val="CommentText"/>
    <w:semiHidden/>
    <w:rsid w:val="00962ABF"/>
    <w:rPr>
      <w:rFonts w:ascii="Times New Roman" w:eastAsia="SimSun" w:hAnsi="Times New Roman" w:cs="Times New Roman"/>
      <w:sz w:val="20"/>
      <w:szCs w:val="20"/>
      <w:lang w:val="en-GB"/>
    </w:rPr>
  </w:style>
  <w:style w:type="paragraph" w:styleId="BodyTextIndent">
    <w:name w:val="Body Text Indent"/>
    <w:basedOn w:val="Normal"/>
    <w:link w:val="BodyTextIndentChar"/>
    <w:semiHidden/>
    <w:rsid w:val="00962ABF"/>
    <w:pPr>
      <w:suppressAutoHyphens/>
      <w:spacing w:after="0"/>
      <w:ind w:firstLine="360"/>
      <w:jc w:val="both"/>
    </w:pPr>
    <w:rPr>
      <w:rFonts w:eastAsia="Times New Roman"/>
      <w:kern w:val="14"/>
    </w:rPr>
  </w:style>
  <w:style w:type="character" w:customStyle="1" w:styleId="BodyTextIndentChar">
    <w:name w:val="Body Text Indent Char"/>
    <w:basedOn w:val="DefaultParagraphFont"/>
    <w:link w:val="BodyTextIndent"/>
    <w:semiHidden/>
    <w:rsid w:val="00962ABF"/>
    <w:rPr>
      <w:rFonts w:ascii="Times New Roman" w:eastAsia="Times New Roman" w:hAnsi="Times New Roman" w:cs="Times New Roman"/>
      <w:kern w:val="14"/>
      <w:sz w:val="20"/>
      <w:szCs w:val="20"/>
    </w:rPr>
  </w:style>
  <w:style w:type="paragraph" w:styleId="BodyTextIndent2">
    <w:name w:val="Body Text Indent 2"/>
    <w:basedOn w:val="Normal"/>
    <w:link w:val="BodyTextIndent2Char"/>
    <w:semiHidden/>
    <w:rsid w:val="00962ABF"/>
    <w:pPr>
      <w:widowControl w:val="0"/>
      <w:spacing w:after="0"/>
      <w:ind w:firstLine="240"/>
      <w:jc w:val="left"/>
    </w:pPr>
    <w:rPr>
      <w:rFonts w:eastAsia="SimSun"/>
      <w:lang w:val="en-GB"/>
    </w:rPr>
  </w:style>
  <w:style w:type="character" w:customStyle="1" w:styleId="BodyTextIndent2Char">
    <w:name w:val="Body Text Indent 2 Char"/>
    <w:basedOn w:val="DefaultParagraphFont"/>
    <w:link w:val="BodyTextIndent2"/>
    <w:semiHidden/>
    <w:rsid w:val="00962ABF"/>
    <w:rPr>
      <w:rFonts w:ascii="Times New Roman" w:eastAsia="SimSun" w:hAnsi="Times New Roman" w:cs="Times New Roman"/>
      <w:sz w:val="20"/>
      <w:szCs w:val="20"/>
      <w:lang w:val="en-GB"/>
    </w:rPr>
  </w:style>
  <w:style w:type="paragraph" w:styleId="ListParagraph">
    <w:name w:val="List Paragraph"/>
    <w:aliases w:val="ESSD - List Paragraph"/>
    <w:basedOn w:val="ESSD"/>
    <w:link w:val="ListParagraphChar"/>
    <w:uiPriority w:val="34"/>
    <w:rsid w:val="00677F69"/>
    <w:pPr>
      <w:widowControl w:val="0"/>
      <w:numPr>
        <w:numId w:val="10"/>
      </w:numPr>
      <w:spacing w:before="120" w:after="120" w:line="240" w:lineRule="auto"/>
      <w:ind w:left="0" w:firstLine="0"/>
      <w:jc w:val="left"/>
    </w:pPr>
    <w:rPr>
      <w:i w:val="0"/>
      <w:sz w:val="20"/>
      <w:lang w:val="en-GB"/>
    </w:rPr>
  </w:style>
  <w:style w:type="character" w:styleId="FollowedHyperlink">
    <w:name w:val="FollowedHyperlink"/>
    <w:basedOn w:val="DefaultParagraphFont"/>
    <w:uiPriority w:val="99"/>
    <w:semiHidden/>
    <w:unhideWhenUsed/>
    <w:rsid w:val="009978CD"/>
    <w:rPr>
      <w:color w:val="954F72" w:themeColor="followedHyperlink"/>
      <w:u w:val="single"/>
    </w:rPr>
  </w:style>
  <w:style w:type="paragraph" w:customStyle="1" w:styleId="abstract">
    <w:name w:val="abstract"/>
    <w:basedOn w:val="ESSD-Abstract-head"/>
    <w:link w:val="abstractChar"/>
    <w:rsid w:val="00F47B38"/>
    <w:pPr>
      <w:pBdr>
        <w:top w:val="single" w:sz="4" w:space="0" w:color="auto"/>
      </w:pBdr>
      <w:spacing w:before="120" w:after="120" w:line="240" w:lineRule="auto"/>
    </w:pPr>
  </w:style>
  <w:style w:type="character" w:customStyle="1" w:styleId="ESSD-Abstract-headChar">
    <w:name w:val="ESSD -Abstract-head Char"/>
    <w:basedOn w:val="DefaultParagraphFont"/>
    <w:link w:val="ESSD-Abstract-head"/>
    <w:rsid w:val="007E7136"/>
    <w:rPr>
      <w:rFonts w:ascii="Times New Roman" w:eastAsia="SimSun" w:hAnsi="Times New Roman" w:cs="Times New Roman"/>
      <w:b/>
      <w:sz w:val="24"/>
      <w:szCs w:val="24"/>
    </w:rPr>
  </w:style>
  <w:style w:type="character" w:customStyle="1" w:styleId="abstractChar">
    <w:name w:val="abstract Char"/>
    <w:basedOn w:val="ESSD-Abstract-headChar"/>
    <w:link w:val="abstract"/>
    <w:rsid w:val="00F47B38"/>
    <w:rPr>
      <w:rFonts w:ascii="Times New Roman" w:eastAsia="SimSun" w:hAnsi="Times New Roman" w:cs="Times New Roman"/>
      <w:b/>
      <w:sz w:val="24"/>
      <w:szCs w:val="24"/>
    </w:rPr>
  </w:style>
  <w:style w:type="paragraph" w:customStyle="1" w:styleId="PaperAuthor">
    <w:name w:val="Paper Author"/>
    <w:next w:val="PaperAffliation"/>
    <w:link w:val="PaperAuthorChar"/>
    <w:uiPriority w:val="9"/>
    <w:rsid w:val="00FB1B07"/>
    <w:pPr>
      <w:widowControl w:val="0"/>
      <w:spacing w:before="320" w:after="0" w:line="240" w:lineRule="auto"/>
      <w:outlineLvl w:val="1"/>
    </w:pPr>
    <w:rPr>
      <w:rFonts w:ascii="Times New Roman" w:eastAsia="Times New Roman" w:hAnsi="Times New Roman" w:cs="Times New Roman"/>
      <w:sz w:val="24"/>
      <w:szCs w:val="20"/>
      <w:lang w:val="en-GB"/>
    </w:rPr>
  </w:style>
  <w:style w:type="paragraph" w:styleId="Title">
    <w:name w:val="Title"/>
    <w:basedOn w:val="Normal"/>
    <w:next w:val="Normal"/>
    <w:link w:val="TitleChar"/>
    <w:uiPriority w:val="10"/>
    <w:rsid w:val="002778F8"/>
    <w:pPr>
      <w:spacing w:before="360" w:after="240"/>
      <w:jc w:val="center"/>
    </w:pPr>
    <w:rPr>
      <w:rFonts w:cstheme="majorBidi"/>
      <w:b/>
      <w:spacing w:val="-10"/>
      <w:kern w:val="28"/>
      <w:sz w:val="32"/>
      <w:szCs w:val="56"/>
    </w:rPr>
  </w:style>
  <w:style w:type="character" w:customStyle="1" w:styleId="TitleChar">
    <w:name w:val="Title Char"/>
    <w:basedOn w:val="DefaultParagraphFont"/>
    <w:link w:val="Title"/>
    <w:uiPriority w:val="10"/>
    <w:rsid w:val="002778F8"/>
    <w:rPr>
      <w:rFonts w:ascii="Times New Roman" w:eastAsiaTheme="majorEastAsia" w:hAnsi="Times New Roman" w:cstheme="majorBidi"/>
      <w:b/>
      <w:spacing w:val="-10"/>
      <w:kern w:val="28"/>
      <w:sz w:val="32"/>
      <w:szCs w:val="56"/>
    </w:rPr>
  </w:style>
  <w:style w:type="paragraph" w:customStyle="1" w:styleId="ESSD">
    <w:name w:val="ESSD"/>
    <w:basedOn w:val="Els-Affiliation"/>
    <w:link w:val="ESSDChar"/>
    <w:rsid w:val="00826FE0"/>
    <w:pPr>
      <w:spacing w:after="400"/>
    </w:pPr>
    <w:rPr>
      <w:lang w:eastAsia="zh-CN"/>
    </w:rPr>
  </w:style>
  <w:style w:type="paragraph" w:customStyle="1" w:styleId="ESSD-Papertitle">
    <w:name w:val="ESSD- Paper title"/>
    <w:basedOn w:val="ESSD"/>
    <w:link w:val="ESSD-PapertitleChar"/>
    <w:autoRedefine/>
    <w:rsid w:val="00F101A9"/>
    <w:pPr>
      <w:spacing w:before="360" w:after="240" w:line="240" w:lineRule="auto"/>
    </w:pPr>
    <w:rPr>
      <w:b/>
      <w:i w:val="0"/>
      <w:sz w:val="32"/>
      <w:szCs w:val="32"/>
    </w:rPr>
  </w:style>
  <w:style w:type="character" w:customStyle="1" w:styleId="Els-AffiliationChar">
    <w:name w:val="Els-Affiliation Char"/>
    <w:basedOn w:val="DefaultParagraphFont"/>
    <w:link w:val="Els-Affiliation"/>
    <w:rsid w:val="00826FE0"/>
    <w:rPr>
      <w:rFonts w:ascii="Times New Roman" w:eastAsia="SimSun" w:hAnsi="Times New Roman" w:cs="Times New Roman"/>
      <w:i/>
      <w:noProof/>
      <w:sz w:val="16"/>
      <w:szCs w:val="20"/>
    </w:rPr>
  </w:style>
  <w:style w:type="character" w:customStyle="1" w:styleId="ESSDChar">
    <w:name w:val="ESSD Char"/>
    <w:basedOn w:val="Els-AffiliationChar"/>
    <w:link w:val="ESSD"/>
    <w:rsid w:val="00826FE0"/>
    <w:rPr>
      <w:rFonts w:ascii="Times New Roman" w:eastAsia="SimSun" w:hAnsi="Times New Roman" w:cs="Times New Roman"/>
      <w:i/>
      <w:noProof/>
      <w:sz w:val="16"/>
      <w:szCs w:val="20"/>
      <w:lang w:eastAsia="zh-CN"/>
    </w:rPr>
  </w:style>
  <w:style w:type="paragraph" w:customStyle="1" w:styleId="ESSD-Abstract">
    <w:name w:val="ESSD- Abstract"/>
    <w:basedOn w:val="ESSD"/>
    <w:link w:val="ESSD-AbstractChar"/>
    <w:rsid w:val="007E7136"/>
    <w:pPr>
      <w:pBdr>
        <w:top w:val="single" w:sz="4" w:space="17" w:color="auto"/>
      </w:pBdr>
      <w:spacing w:before="120" w:after="120" w:line="240" w:lineRule="auto"/>
      <w:jc w:val="left"/>
    </w:pPr>
    <w:rPr>
      <w:b/>
      <w:bCs/>
      <w:i w:val="0"/>
      <w:sz w:val="24"/>
      <w:szCs w:val="24"/>
    </w:rPr>
  </w:style>
  <w:style w:type="character" w:customStyle="1" w:styleId="ESSD-PapertitleChar">
    <w:name w:val="ESSD- Paper title Char"/>
    <w:basedOn w:val="ESSDChar"/>
    <w:link w:val="ESSD-Papertitle"/>
    <w:rsid w:val="00F101A9"/>
    <w:rPr>
      <w:rFonts w:ascii="Times New Roman" w:eastAsia="SimSun" w:hAnsi="Times New Roman" w:cs="Times New Roman"/>
      <w:b/>
      <w:i w:val="0"/>
      <w:noProof/>
      <w:sz w:val="32"/>
      <w:szCs w:val="32"/>
      <w:lang w:eastAsia="zh-CN"/>
    </w:rPr>
  </w:style>
  <w:style w:type="paragraph" w:customStyle="1" w:styleId="AuthorName">
    <w:name w:val="Author Name"/>
    <w:basedOn w:val="Journal"/>
    <w:link w:val="AuthorNameChar"/>
    <w:qFormat/>
    <w:rsid w:val="0090229A"/>
    <w:pPr>
      <w:pBdr>
        <w:top w:val="none" w:sz="0" w:space="0" w:color="auto"/>
      </w:pBdr>
      <w:spacing w:before="120"/>
      <w:ind w:left="284"/>
      <w:jc w:val="center"/>
    </w:pPr>
    <w:rPr>
      <w:b/>
      <w:sz w:val="24"/>
      <w:szCs w:val="24"/>
    </w:rPr>
  </w:style>
  <w:style w:type="character" w:customStyle="1" w:styleId="ESSD-AbstractChar">
    <w:name w:val="ESSD- Abstract Char"/>
    <w:basedOn w:val="ESSD-Abstract-headChar"/>
    <w:link w:val="ESSD-Abstract"/>
    <w:rsid w:val="007E7136"/>
    <w:rPr>
      <w:rFonts w:ascii="Times New Roman" w:eastAsia="SimSun" w:hAnsi="Times New Roman" w:cs="Times New Roman"/>
      <w:b/>
      <w:bCs/>
      <w:noProof/>
      <w:sz w:val="24"/>
      <w:szCs w:val="24"/>
      <w:lang w:eastAsia="zh-CN"/>
    </w:rPr>
  </w:style>
  <w:style w:type="character" w:styleId="CommentReference">
    <w:name w:val="annotation reference"/>
    <w:basedOn w:val="DefaultParagraphFont"/>
    <w:uiPriority w:val="99"/>
    <w:semiHidden/>
    <w:unhideWhenUsed/>
    <w:rsid w:val="00FD5D5D"/>
    <w:rPr>
      <w:sz w:val="16"/>
      <w:szCs w:val="16"/>
    </w:rPr>
  </w:style>
  <w:style w:type="character" w:customStyle="1" w:styleId="PaperAuthorChar">
    <w:name w:val="Paper Author Char"/>
    <w:basedOn w:val="DefaultParagraphFont"/>
    <w:link w:val="PaperAuthor"/>
    <w:uiPriority w:val="9"/>
    <w:rsid w:val="003327B0"/>
    <w:rPr>
      <w:rFonts w:ascii="Times New Roman" w:eastAsia="Times New Roman" w:hAnsi="Times New Roman" w:cs="Times New Roman"/>
      <w:sz w:val="24"/>
      <w:szCs w:val="20"/>
      <w:lang w:val="en-GB"/>
    </w:rPr>
  </w:style>
  <w:style w:type="character" w:customStyle="1" w:styleId="AuthorNameChar">
    <w:name w:val="Author Name Char"/>
    <w:basedOn w:val="PaperAuthorChar"/>
    <w:link w:val="AuthorName"/>
    <w:rsid w:val="0090229A"/>
    <w:rPr>
      <w:rFonts w:ascii="Times New Roman" w:eastAsia="SimSun" w:hAnsi="Times New Roman" w:cs="Times New Roman"/>
      <w:b/>
      <w:noProof/>
      <w:sz w:val="24"/>
      <w:szCs w:val="24"/>
      <w:lang w:val="en-GB" w:eastAsia="zh-CN"/>
    </w:rPr>
  </w:style>
  <w:style w:type="paragraph" w:styleId="CommentSubject">
    <w:name w:val="annotation subject"/>
    <w:basedOn w:val="CommentText"/>
    <w:next w:val="CommentText"/>
    <w:link w:val="CommentSubjectChar"/>
    <w:uiPriority w:val="99"/>
    <w:semiHidden/>
    <w:unhideWhenUsed/>
    <w:rsid w:val="00FD5D5D"/>
    <w:pPr>
      <w:widowControl/>
      <w:spacing w:after="120"/>
      <w:jc w:val="lowKashida"/>
    </w:pPr>
    <w:rPr>
      <w:rFonts w:eastAsiaTheme="majorEastAsia"/>
      <w:b/>
      <w:bCs/>
      <w:lang w:val="en-US"/>
    </w:rPr>
  </w:style>
  <w:style w:type="character" w:customStyle="1" w:styleId="CommentSubjectChar">
    <w:name w:val="Comment Subject Char"/>
    <w:basedOn w:val="CommentTextChar"/>
    <w:link w:val="CommentSubject"/>
    <w:uiPriority w:val="99"/>
    <w:semiHidden/>
    <w:rsid w:val="00FD5D5D"/>
    <w:rPr>
      <w:rFonts w:ascii="Times New Roman" w:eastAsiaTheme="majorEastAsia" w:hAnsi="Times New Roman" w:cs="Times New Roman"/>
      <w:b/>
      <w:bCs/>
      <w:sz w:val="20"/>
      <w:szCs w:val="20"/>
      <w:lang w:val="en-GB"/>
    </w:rPr>
  </w:style>
  <w:style w:type="paragraph" w:customStyle="1" w:styleId="Authorsaffliations">
    <w:name w:val="Authors affliations"/>
    <w:basedOn w:val="Journal"/>
    <w:link w:val="AuthorsaffliationsChar"/>
    <w:qFormat/>
    <w:rsid w:val="0003583B"/>
    <w:pPr>
      <w:pBdr>
        <w:top w:val="none" w:sz="0" w:space="0" w:color="auto"/>
      </w:pBdr>
      <w:spacing w:before="120"/>
      <w:ind w:left="284"/>
      <w:jc w:val="center"/>
    </w:pPr>
    <w:rPr>
      <w:i/>
      <w:sz w:val="20"/>
    </w:rPr>
  </w:style>
  <w:style w:type="paragraph" w:customStyle="1" w:styleId="PaperTitle">
    <w:name w:val="Paper Title"/>
    <w:basedOn w:val="Journal"/>
    <w:autoRedefine/>
    <w:qFormat/>
    <w:rsid w:val="0090229A"/>
    <w:pPr>
      <w:pBdr>
        <w:top w:val="none" w:sz="0" w:space="0" w:color="auto"/>
      </w:pBdr>
      <w:tabs>
        <w:tab w:val="left" w:pos="1485"/>
        <w:tab w:val="center" w:pos="4678"/>
      </w:tabs>
      <w:spacing w:after="240"/>
      <w:ind w:left="0"/>
      <w:jc w:val="center"/>
    </w:pPr>
    <w:rPr>
      <w:b/>
      <w:sz w:val="32"/>
    </w:rPr>
  </w:style>
  <w:style w:type="character" w:customStyle="1" w:styleId="PaperAffliationChar">
    <w:name w:val="Paper Affliation Char"/>
    <w:basedOn w:val="ESSDChar"/>
    <w:link w:val="PaperAffliation"/>
    <w:uiPriority w:val="10"/>
    <w:rsid w:val="008B7FC6"/>
    <w:rPr>
      <w:rFonts w:ascii="Times New Roman" w:eastAsia="Times New Roman" w:hAnsi="Times New Roman" w:cs="Times New Roman"/>
      <w:i/>
      <w:noProof/>
      <w:sz w:val="20"/>
      <w:szCs w:val="20"/>
      <w:lang w:val="en-GB" w:eastAsia="zh-CN"/>
    </w:rPr>
  </w:style>
  <w:style w:type="character" w:customStyle="1" w:styleId="AuthorsaffliationsChar">
    <w:name w:val="Authors affliations Char"/>
    <w:basedOn w:val="PaperAffliationChar"/>
    <w:link w:val="Authorsaffliations"/>
    <w:rsid w:val="0003583B"/>
    <w:rPr>
      <w:rFonts w:ascii="Times New Roman" w:eastAsia="SimSun" w:hAnsi="Times New Roman" w:cs="Times New Roman"/>
      <w:i/>
      <w:noProof/>
      <w:sz w:val="20"/>
      <w:szCs w:val="20"/>
      <w:lang w:val="en-GB" w:eastAsia="zh-CN"/>
    </w:rPr>
  </w:style>
  <w:style w:type="paragraph" w:customStyle="1" w:styleId="Science">
    <w:name w:val="Science"/>
    <w:basedOn w:val="Normal"/>
    <w:link w:val="ScienceChar"/>
    <w:rsid w:val="00322FBB"/>
    <w:pPr>
      <w:pBdr>
        <w:top w:val="single" w:sz="4" w:space="1" w:color="auto"/>
        <w:left w:val="single" w:sz="4" w:space="4" w:color="auto"/>
        <w:bottom w:val="single" w:sz="4" w:space="1" w:color="auto"/>
        <w:right w:val="single" w:sz="4" w:space="4" w:color="auto"/>
      </w:pBdr>
      <w:shd w:val="clear" w:color="auto" w:fill="808080" w:themeFill="background1" w:themeFillShade="80"/>
      <w:jc w:val="left"/>
    </w:pPr>
    <w:rPr>
      <w:b/>
      <w:color w:val="FFFFFF" w:themeColor="background1"/>
      <w:sz w:val="32"/>
    </w:rPr>
  </w:style>
  <w:style w:type="character" w:customStyle="1" w:styleId="ScienceChar">
    <w:name w:val="Science Char"/>
    <w:basedOn w:val="DefaultParagraphFont"/>
    <w:link w:val="Science"/>
    <w:rsid w:val="00322FBB"/>
    <w:rPr>
      <w:rFonts w:ascii="Times New Roman" w:eastAsiaTheme="majorEastAsia" w:hAnsi="Times New Roman" w:cs="Times New Roman"/>
      <w:b/>
      <w:color w:val="FFFFFF" w:themeColor="background1"/>
      <w:sz w:val="32"/>
      <w:szCs w:val="20"/>
      <w:shd w:val="clear" w:color="auto" w:fill="808080" w:themeFill="background1" w:themeFillShade="80"/>
    </w:rPr>
  </w:style>
  <w:style w:type="paragraph" w:customStyle="1" w:styleId="ARChive-Abstractbody">
    <w:name w:val="ARChive - Abstract body"/>
    <w:basedOn w:val="Journal"/>
    <w:link w:val="ARChive-AbstractbodyChar"/>
    <w:autoRedefine/>
    <w:rsid w:val="00A23B35"/>
    <w:pPr>
      <w:pBdr>
        <w:top w:val="none" w:sz="0" w:space="0" w:color="auto"/>
      </w:pBdr>
      <w:spacing w:before="120"/>
      <w:ind w:left="108" w:hanging="108"/>
    </w:pPr>
    <w:rPr>
      <w:sz w:val="20"/>
    </w:rPr>
  </w:style>
  <w:style w:type="paragraph" w:customStyle="1" w:styleId="ESSD-2Mainhead">
    <w:name w:val="ESSD -2Main head"/>
    <w:basedOn w:val="ESSD"/>
    <w:link w:val="ESSD-2MainheadChar"/>
    <w:rsid w:val="00D42DAC"/>
    <w:pPr>
      <w:spacing w:before="120" w:after="120" w:line="240" w:lineRule="auto"/>
      <w:ind w:right="-28"/>
      <w:jc w:val="left"/>
    </w:pPr>
    <w:rPr>
      <w:b/>
      <w:i w:val="0"/>
      <w:sz w:val="20"/>
    </w:rPr>
  </w:style>
  <w:style w:type="character" w:customStyle="1" w:styleId="ARChive-AbstractbodyChar">
    <w:name w:val="ARChive - Abstract body Char"/>
    <w:basedOn w:val="DefaultParagraphFont"/>
    <w:link w:val="ARChive-Abstractbody"/>
    <w:rsid w:val="00A23B35"/>
    <w:rPr>
      <w:rFonts w:ascii="Times New Roman" w:eastAsia="SimSun" w:hAnsi="Times New Roman" w:cs="Times New Roman"/>
      <w:noProof/>
      <w:sz w:val="20"/>
      <w:lang w:eastAsia="zh-CN"/>
    </w:rPr>
  </w:style>
  <w:style w:type="paragraph" w:customStyle="1" w:styleId="ESSD-3Mainhead">
    <w:name w:val="ESSD -3 Main head"/>
    <w:basedOn w:val="ESSD"/>
    <w:link w:val="ESSD-3MainheadChar"/>
    <w:rsid w:val="00D42DAC"/>
    <w:pPr>
      <w:spacing w:before="120" w:after="120" w:line="240" w:lineRule="auto"/>
      <w:jc w:val="left"/>
    </w:pPr>
    <w:rPr>
      <w:b/>
      <w:i w:val="0"/>
      <w:sz w:val="20"/>
    </w:rPr>
  </w:style>
  <w:style w:type="character" w:customStyle="1" w:styleId="BodyMainTextChar">
    <w:name w:val="Body Main Text Char"/>
    <w:basedOn w:val="ESSDChar"/>
    <w:link w:val="BodyMainText"/>
    <w:rsid w:val="002370B5"/>
    <w:rPr>
      <w:rFonts w:ascii="Times New Roman" w:eastAsia="SimSun" w:hAnsi="Times New Roman" w:cs="Times New Roman"/>
      <w:i w:val="0"/>
      <w:noProof/>
      <w:sz w:val="20"/>
      <w:szCs w:val="20"/>
      <w:lang w:eastAsia="zh-CN"/>
    </w:rPr>
  </w:style>
  <w:style w:type="character" w:customStyle="1" w:styleId="ESSD-2MainheadChar">
    <w:name w:val="ESSD -2Main head Char"/>
    <w:basedOn w:val="BodyMainTextChar"/>
    <w:link w:val="ESSD-2Mainhead"/>
    <w:rsid w:val="00D42DAC"/>
    <w:rPr>
      <w:rFonts w:ascii="Times New Roman" w:eastAsia="SimSun" w:hAnsi="Times New Roman" w:cs="Times New Roman"/>
      <w:b/>
      <w:i w:val="0"/>
      <w:noProof/>
      <w:sz w:val="20"/>
      <w:szCs w:val="20"/>
      <w:lang w:eastAsia="zh-CN"/>
    </w:rPr>
  </w:style>
  <w:style w:type="paragraph" w:customStyle="1" w:styleId="Nomenclaturehead">
    <w:name w:val="Nomenclature head"/>
    <w:basedOn w:val="Journal"/>
    <w:link w:val="NomenclatureheadChar"/>
    <w:qFormat/>
    <w:rsid w:val="0090229A"/>
    <w:pPr>
      <w:pBdr>
        <w:top w:val="none" w:sz="0" w:space="0" w:color="auto"/>
      </w:pBdr>
      <w:ind w:left="284"/>
      <w:jc w:val="left"/>
    </w:pPr>
    <w:rPr>
      <w:sz w:val="20"/>
    </w:rPr>
  </w:style>
  <w:style w:type="character" w:customStyle="1" w:styleId="ESSD-3MainheadChar">
    <w:name w:val="ESSD -3 Main head Char"/>
    <w:basedOn w:val="ESSD-2MainheadChar"/>
    <w:link w:val="ESSD-3Mainhead"/>
    <w:rsid w:val="00D42DAC"/>
    <w:rPr>
      <w:rFonts w:ascii="Times New Roman" w:eastAsia="SimSun" w:hAnsi="Times New Roman" w:cs="Times New Roman"/>
      <w:b/>
      <w:i w:val="0"/>
      <w:noProof/>
      <w:sz w:val="20"/>
      <w:szCs w:val="20"/>
      <w:lang w:eastAsia="zh-CN"/>
    </w:rPr>
  </w:style>
  <w:style w:type="paragraph" w:customStyle="1" w:styleId="Nomenclaturebody">
    <w:name w:val="Nomenclature body"/>
    <w:basedOn w:val="Journal"/>
    <w:link w:val="NomenclaturebodyChar"/>
    <w:qFormat/>
    <w:rsid w:val="0090229A"/>
    <w:pPr>
      <w:pBdr>
        <w:top w:val="single" w:sz="4" w:space="1" w:color="auto"/>
        <w:left w:val="single" w:sz="4" w:space="1" w:color="auto"/>
        <w:bottom w:val="single" w:sz="4" w:space="1" w:color="auto"/>
        <w:right w:val="single" w:sz="4" w:space="1" w:color="auto"/>
      </w:pBdr>
      <w:spacing w:before="0"/>
      <w:ind w:left="0"/>
      <w:jc w:val="left"/>
    </w:pPr>
    <w:rPr>
      <w:b/>
      <w:sz w:val="20"/>
      <w:szCs w:val="20"/>
    </w:rPr>
  </w:style>
  <w:style w:type="character" w:customStyle="1" w:styleId="NomenclatureheadChar">
    <w:name w:val="Nomenclature head Char"/>
    <w:basedOn w:val="Heading1Char"/>
    <w:link w:val="Nomenclaturehead"/>
    <w:rsid w:val="0090229A"/>
    <w:rPr>
      <w:rFonts w:ascii="Times New Roman" w:eastAsia="SimSun" w:hAnsi="Times New Roman" w:cs="Times New Roman"/>
      <w:b w:val="0"/>
      <w:bCs w:val="0"/>
      <w:noProof/>
      <w:sz w:val="20"/>
      <w:szCs w:val="32"/>
      <w:lang w:val="en-GB" w:eastAsia="zh-CN"/>
    </w:rPr>
  </w:style>
  <w:style w:type="paragraph" w:customStyle="1" w:styleId="FigureCaption">
    <w:name w:val="Figure Caption"/>
    <w:basedOn w:val="Journal"/>
    <w:link w:val="FigureCaptionChar"/>
    <w:autoRedefine/>
    <w:qFormat/>
    <w:rsid w:val="003D1E0F"/>
    <w:pPr>
      <w:pBdr>
        <w:top w:val="none" w:sz="0" w:space="0" w:color="auto"/>
      </w:pBdr>
      <w:spacing w:before="120"/>
      <w:ind w:left="0"/>
      <w:jc w:val="center"/>
    </w:pPr>
    <w:rPr>
      <w:sz w:val="16"/>
      <w:szCs w:val="16"/>
    </w:rPr>
  </w:style>
  <w:style w:type="character" w:customStyle="1" w:styleId="NomenclaturebodyChar">
    <w:name w:val="Nomenclature body Char"/>
    <w:basedOn w:val="DefaultParagraphFont"/>
    <w:link w:val="Nomenclaturebody"/>
    <w:rsid w:val="0090229A"/>
    <w:rPr>
      <w:rFonts w:ascii="Times New Roman" w:eastAsia="SimSun" w:hAnsi="Times New Roman" w:cs="Times New Roman"/>
      <w:b/>
      <w:noProof/>
      <w:sz w:val="20"/>
      <w:szCs w:val="20"/>
      <w:lang w:eastAsia="zh-CN"/>
    </w:rPr>
  </w:style>
  <w:style w:type="paragraph" w:customStyle="1" w:styleId="ReferencesBody">
    <w:name w:val="References Body"/>
    <w:basedOn w:val="Journal"/>
    <w:link w:val="ReferencesBodyChar"/>
    <w:qFormat/>
    <w:rsid w:val="00215BCF"/>
    <w:pPr>
      <w:pBdr>
        <w:top w:val="none" w:sz="0" w:space="0" w:color="auto"/>
      </w:pBdr>
      <w:autoSpaceDE w:val="0"/>
      <w:autoSpaceDN w:val="0"/>
      <w:adjustRightInd w:val="0"/>
      <w:spacing w:before="120" w:after="0"/>
      <w:ind w:left="284" w:hanging="284"/>
      <w:jc w:val="lowKashida"/>
    </w:pPr>
    <w:rPr>
      <w:sz w:val="16"/>
      <w:szCs w:val="16"/>
      <w:lang w:val="en-IN" w:eastAsia="en-IN"/>
    </w:rPr>
  </w:style>
  <w:style w:type="character" w:customStyle="1" w:styleId="FigureCaptionChar">
    <w:name w:val="Figure Caption Char"/>
    <w:basedOn w:val="DefaultParagraphFont"/>
    <w:link w:val="FigureCaption"/>
    <w:rsid w:val="0090229A"/>
    <w:rPr>
      <w:rFonts w:ascii="Times New Roman" w:eastAsia="SimSun" w:hAnsi="Times New Roman" w:cs="Times New Roman"/>
      <w:noProof/>
      <w:sz w:val="16"/>
      <w:szCs w:val="16"/>
      <w:lang w:eastAsia="zh-CN"/>
    </w:rPr>
  </w:style>
  <w:style w:type="paragraph" w:customStyle="1" w:styleId="ESSD-Footer">
    <w:name w:val="ESSD - Footer"/>
    <w:basedOn w:val="ESSD"/>
    <w:link w:val="ESSD-FooterChar"/>
    <w:rsid w:val="006638F7"/>
    <w:pPr>
      <w:shd w:val="clear" w:color="auto" w:fill="FFFFFF"/>
      <w:spacing w:before="240" w:after="120" w:line="240" w:lineRule="auto"/>
    </w:pPr>
    <w:rPr>
      <w:rFonts w:asciiTheme="majorBidi" w:eastAsia="Times New Roman" w:hAnsiTheme="majorBidi" w:cstheme="majorBidi"/>
      <w:b/>
      <w:bCs/>
      <w:i w:val="0"/>
      <w:sz w:val="20"/>
      <w:szCs w:val="14"/>
    </w:rPr>
  </w:style>
  <w:style w:type="character" w:customStyle="1" w:styleId="ReferencesBodyChar">
    <w:name w:val="References Body Char"/>
    <w:basedOn w:val="DefaultParagraphFont"/>
    <w:link w:val="ReferencesBody"/>
    <w:rsid w:val="00215BCF"/>
    <w:rPr>
      <w:rFonts w:ascii="Times New Roman" w:eastAsia="SimSun" w:hAnsi="Times New Roman" w:cs="Times New Roman"/>
      <w:noProof/>
      <w:sz w:val="16"/>
      <w:szCs w:val="16"/>
      <w:lang w:val="en-IN" w:eastAsia="en-IN"/>
    </w:rPr>
  </w:style>
  <w:style w:type="paragraph" w:customStyle="1" w:styleId="Resourceedings-Header1">
    <w:name w:val="Resourceedings -Header1"/>
    <w:basedOn w:val="Header"/>
    <w:link w:val="Resourceedings-Header1Char"/>
    <w:rsid w:val="00C27505"/>
    <w:pPr>
      <w:spacing w:after="240"/>
    </w:pPr>
    <w:rPr>
      <w:sz w:val="20"/>
    </w:rPr>
  </w:style>
  <w:style w:type="character" w:customStyle="1" w:styleId="ESSD-FooterChar">
    <w:name w:val="ESSD - Footer Char"/>
    <w:basedOn w:val="DefaultParagraphFont"/>
    <w:link w:val="ESSD-Footer"/>
    <w:rsid w:val="006638F7"/>
    <w:rPr>
      <w:rFonts w:asciiTheme="majorBidi" w:eastAsia="Times New Roman" w:hAnsiTheme="majorBidi" w:cstheme="majorBidi"/>
      <w:b/>
      <w:bCs/>
      <w:noProof/>
      <w:sz w:val="20"/>
      <w:szCs w:val="14"/>
      <w:shd w:val="clear" w:color="auto" w:fill="FFFFFF"/>
      <w:lang w:eastAsia="zh-CN"/>
    </w:rPr>
  </w:style>
  <w:style w:type="paragraph" w:customStyle="1" w:styleId="BodyTextIndent3IEREK">
    <w:name w:val="Body Text Indent 3 IEREK"/>
    <w:basedOn w:val="Journal"/>
    <w:link w:val="BodyTextIndent3IEREKChar"/>
    <w:qFormat/>
    <w:rsid w:val="0090229A"/>
    <w:pPr>
      <w:pBdr>
        <w:top w:val="none" w:sz="0" w:space="0" w:color="auto"/>
      </w:pBdr>
      <w:spacing w:before="120"/>
      <w:ind w:left="284"/>
      <w:jc w:val="left"/>
    </w:pPr>
    <w:rPr>
      <w:sz w:val="20"/>
      <w:szCs w:val="20"/>
    </w:rPr>
  </w:style>
  <w:style w:type="character" w:customStyle="1" w:styleId="Resourceedings-Header1Char">
    <w:name w:val="Resourceedings -Header1 Char"/>
    <w:basedOn w:val="HeaderChar"/>
    <w:link w:val="Resourceedings-Header1"/>
    <w:rsid w:val="00C27505"/>
    <w:rPr>
      <w:rFonts w:ascii="Times New Roman" w:eastAsia="SimSun" w:hAnsi="Times New Roman" w:cs="Times New Roman"/>
      <w:noProof/>
      <w:sz w:val="20"/>
      <w:szCs w:val="32"/>
      <w:lang w:eastAsia="zh-CN"/>
    </w:rPr>
  </w:style>
  <w:style w:type="paragraph" w:customStyle="1" w:styleId="Footnote">
    <w:name w:val="Footnote"/>
    <w:basedOn w:val="Journal"/>
    <w:link w:val="FootnoteChar"/>
    <w:qFormat/>
    <w:rsid w:val="0090229A"/>
    <w:pPr>
      <w:pBdr>
        <w:top w:val="none" w:sz="0" w:space="0" w:color="auto"/>
      </w:pBdr>
      <w:spacing w:before="120"/>
      <w:ind w:left="0"/>
      <w:jc w:val="left"/>
    </w:pPr>
    <w:rPr>
      <w:sz w:val="18"/>
      <w:szCs w:val="20"/>
    </w:rPr>
  </w:style>
  <w:style w:type="character" w:customStyle="1" w:styleId="BodyTextIndent3IEREKChar">
    <w:name w:val="Body Text Indent 3 IEREK Char"/>
    <w:basedOn w:val="BodyTextIndent2Char"/>
    <w:link w:val="BodyTextIndent3IEREK"/>
    <w:rsid w:val="0090229A"/>
    <w:rPr>
      <w:rFonts w:ascii="Times New Roman" w:eastAsia="SimSun" w:hAnsi="Times New Roman" w:cs="Times New Roman"/>
      <w:noProof/>
      <w:sz w:val="20"/>
      <w:szCs w:val="20"/>
      <w:lang w:val="en-GB" w:eastAsia="zh-CN"/>
    </w:rPr>
  </w:style>
  <w:style w:type="paragraph" w:customStyle="1" w:styleId="Journal-HeaderFirstPage">
    <w:name w:val="Journal - Header First Page"/>
    <w:basedOn w:val="Journal"/>
    <w:link w:val="Journal-HeaderFirstPageChar"/>
    <w:qFormat/>
    <w:rsid w:val="007C5368"/>
    <w:pPr>
      <w:pBdr>
        <w:top w:val="none" w:sz="0" w:space="0" w:color="auto"/>
        <w:bottom w:val="thinThickSmallGap" w:sz="24" w:space="1" w:color="auto"/>
      </w:pBdr>
      <w:shd w:val="clear" w:color="auto" w:fill="BFBFBF" w:themeFill="background1" w:themeFillShade="BF"/>
      <w:jc w:val="center"/>
    </w:pPr>
    <w:rPr>
      <w:b/>
      <w:szCs w:val="32"/>
    </w:rPr>
  </w:style>
  <w:style w:type="character" w:customStyle="1" w:styleId="FootnoteChar">
    <w:name w:val="Footnote Char"/>
    <w:basedOn w:val="FootnoteTextChar"/>
    <w:link w:val="Footnote"/>
    <w:rsid w:val="0090229A"/>
    <w:rPr>
      <w:rFonts w:ascii="Times New Roman" w:eastAsia="SimSun" w:hAnsi="Times New Roman" w:cs="Times New Roman"/>
      <w:noProof/>
      <w:sz w:val="18"/>
      <w:szCs w:val="20"/>
      <w:lang w:val="en-GB" w:eastAsia="zh-CN"/>
    </w:rPr>
  </w:style>
  <w:style w:type="paragraph" w:customStyle="1" w:styleId="ESSD-HeaderISSN">
    <w:name w:val="ESSD - Header ISSN"/>
    <w:basedOn w:val="Science"/>
    <w:link w:val="ESSD-HeaderISSNChar"/>
    <w:rsid w:val="001F07AF"/>
    <w:pPr>
      <w:pBdr>
        <w:top w:val="none" w:sz="0" w:space="0" w:color="auto"/>
        <w:left w:val="none" w:sz="0" w:space="0" w:color="auto"/>
        <w:bottom w:val="none" w:sz="0" w:space="0" w:color="auto"/>
        <w:right w:val="none" w:sz="0" w:space="0" w:color="auto"/>
      </w:pBdr>
      <w:shd w:val="clear" w:color="auto" w:fill="auto"/>
      <w:jc w:val="center"/>
    </w:pPr>
    <w:rPr>
      <w:b w:val="0"/>
      <w:bCs/>
      <w:color w:val="auto"/>
      <w:sz w:val="24"/>
      <w:szCs w:val="24"/>
    </w:rPr>
  </w:style>
  <w:style w:type="character" w:customStyle="1" w:styleId="Journal-HeaderFirstPageChar">
    <w:name w:val="Journal - Header First Page Char"/>
    <w:basedOn w:val="ScienceChar"/>
    <w:link w:val="Journal-HeaderFirstPage"/>
    <w:rsid w:val="007C5368"/>
    <w:rPr>
      <w:rFonts w:ascii="Times New Roman" w:eastAsia="SimSun" w:hAnsi="Times New Roman" w:cs="Times New Roman"/>
      <w:b/>
      <w:noProof/>
      <w:color w:val="FFFFFF" w:themeColor="background1"/>
      <w:sz w:val="32"/>
      <w:szCs w:val="32"/>
      <w:shd w:val="clear" w:color="auto" w:fill="BFBFBF" w:themeFill="background1" w:themeFillShade="BF"/>
      <w:lang w:eastAsia="zh-CN"/>
    </w:rPr>
  </w:style>
  <w:style w:type="paragraph" w:customStyle="1" w:styleId="ARChive-Headerhyperlink">
    <w:name w:val="ARChive - Header hyperlink"/>
    <w:basedOn w:val="Journal"/>
    <w:link w:val="ARChive-HeaderhyperlinkChar"/>
    <w:rsid w:val="006E5B08"/>
    <w:pPr>
      <w:framePr w:wrap="around" w:vAnchor="text" w:hAnchor="text" w:y="1"/>
      <w:pBdr>
        <w:top w:val="none" w:sz="0" w:space="0" w:color="auto"/>
      </w:pBdr>
      <w:tabs>
        <w:tab w:val="left" w:pos="132"/>
        <w:tab w:val="left" w:pos="1932"/>
        <w:tab w:val="left" w:pos="2142"/>
        <w:tab w:val="right" w:pos="5400"/>
      </w:tabs>
      <w:spacing w:before="120"/>
      <w:jc w:val="center"/>
    </w:pPr>
    <w:rPr>
      <w:sz w:val="20"/>
    </w:rPr>
  </w:style>
  <w:style w:type="character" w:customStyle="1" w:styleId="ESSD-HeaderISSNChar">
    <w:name w:val="ESSD - Header ISSN Char"/>
    <w:basedOn w:val="ScienceChar"/>
    <w:link w:val="ESSD-HeaderISSN"/>
    <w:rsid w:val="001F07AF"/>
    <w:rPr>
      <w:rFonts w:ascii="Times New Roman" w:eastAsiaTheme="majorEastAsia" w:hAnsi="Times New Roman" w:cs="Times New Roman"/>
      <w:b w:val="0"/>
      <w:bCs/>
      <w:color w:val="FFFFFF" w:themeColor="background1"/>
      <w:sz w:val="24"/>
      <w:szCs w:val="24"/>
      <w:shd w:val="clear" w:color="auto" w:fill="808080" w:themeFill="background1" w:themeFillShade="80"/>
    </w:rPr>
  </w:style>
  <w:style w:type="character" w:customStyle="1" w:styleId="ARChive-HeaderhyperlinkChar">
    <w:name w:val="ARChive - Header hyperlink Char"/>
    <w:basedOn w:val="HeaderChar"/>
    <w:link w:val="ARChive-Headerhyperlink"/>
    <w:rsid w:val="006E5B08"/>
    <w:rPr>
      <w:rFonts w:ascii="Times New Roman" w:eastAsia="SimSun" w:hAnsi="Times New Roman" w:cs="Times New Roman"/>
      <w:noProof/>
      <w:sz w:val="20"/>
      <w:szCs w:val="32"/>
      <w:lang w:eastAsia="zh-CN"/>
    </w:rPr>
  </w:style>
  <w:style w:type="paragraph" w:customStyle="1" w:styleId="ListParagraphstyle">
    <w:name w:val="List Paragraph style"/>
    <w:basedOn w:val="Journal"/>
    <w:link w:val="ListParagraphstyleChar"/>
    <w:autoRedefine/>
    <w:qFormat/>
    <w:rsid w:val="00E564F8"/>
    <w:pPr>
      <w:numPr>
        <w:numId w:val="9"/>
      </w:numPr>
      <w:pBdr>
        <w:top w:val="none" w:sz="0" w:space="0" w:color="auto"/>
      </w:pBdr>
      <w:spacing w:before="120" w:line="300" w:lineRule="auto"/>
      <w:ind w:left="284" w:hanging="210"/>
      <w:jc w:val="left"/>
    </w:pPr>
    <w:rPr>
      <w:sz w:val="20"/>
      <w:szCs w:val="20"/>
    </w:rPr>
  </w:style>
  <w:style w:type="character" w:customStyle="1" w:styleId="ListParagraphChar">
    <w:name w:val="List Paragraph Char"/>
    <w:aliases w:val="ESSD - List Paragraph Char"/>
    <w:basedOn w:val="ESSDChar"/>
    <w:link w:val="ListParagraph"/>
    <w:uiPriority w:val="34"/>
    <w:rsid w:val="007D5223"/>
    <w:rPr>
      <w:rFonts w:ascii="Times New Roman" w:eastAsia="SimSun" w:hAnsi="Times New Roman" w:cs="Times New Roman"/>
      <w:i w:val="0"/>
      <w:noProof/>
      <w:sz w:val="20"/>
      <w:szCs w:val="20"/>
      <w:lang w:val="en-GB" w:eastAsia="zh-CN"/>
    </w:rPr>
  </w:style>
  <w:style w:type="character" w:customStyle="1" w:styleId="ListParagraphstyleChar">
    <w:name w:val="List Paragraph style Char"/>
    <w:basedOn w:val="ListParagraphChar"/>
    <w:link w:val="ListParagraphstyle"/>
    <w:rsid w:val="00E564F8"/>
    <w:rPr>
      <w:rFonts w:ascii="Times New Roman" w:eastAsia="SimSun" w:hAnsi="Times New Roman" w:cs="Times New Roman"/>
      <w:i w:val="0"/>
      <w:noProof/>
      <w:sz w:val="20"/>
      <w:szCs w:val="20"/>
      <w:lang w:val="en-GB" w:eastAsia="zh-CN"/>
    </w:rPr>
  </w:style>
  <w:style w:type="table" w:customStyle="1" w:styleId="ESSD-Table">
    <w:name w:val="ESSD - Table"/>
    <w:basedOn w:val="TableGrid"/>
    <w:uiPriority w:val="99"/>
    <w:rsid w:val="00D56243"/>
    <w:pPr>
      <w:spacing w:before="120" w:after="120"/>
      <w:jc w:val="center"/>
    </w:pPr>
    <w:rPr>
      <w:rFonts w:ascii="Times New Roman" w:hAnsi="Times New Roman" w:cs="Times New Roman"/>
      <w:sz w:val="20"/>
      <w:szCs w:val="20"/>
      <w:lang w:val="it-IT" w:eastAsia="it-IT"/>
    </w:rPr>
    <w:tblPr/>
    <w:tcPr>
      <w:shd w:val="clear" w:color="auto" w:fill="auto"/>
    </w:tcPr>
    <w:tblStylePr w:type="lastCol">
      <w:tblPr>
        <w:jc w:val="center"/>
      </w:tblPr>
      <w:trPr>
        <w:jc w:val="center"/>
      </w:trPr>
    </w:tblStylePr>
  </w:style>
  <w:style w:type="paragraph" w:customStyle="1" w:styleId="ARChive-Abstracttitle">
    <w:name w:val="ARChive - Abstract title"/>
    <w:basedOn w:val="Journal"/>
    <w:link w:val="ARChive-AbstracttitleChar"/>
    <w:rsid w:val="00541A81"/>
    <w:pPr>
      <w:pBdr>
        <w:top w:val="none" w:sz="0" w:space="0" w:color="auto"/>
      </w:pBdr>
      <w:jc w:val="left"/>
    </w:pPr>
    <w:rPr>
      <w:b/>
      <w:sz w:val="24"/>
    </w:rPr>
  </w:style>
  <w:style w:type="paragraph" w:styleId="Caption">
    <w:name w:val="caption"/>
    <w:basedOn w:val="Normal"/>
    <w:next w:val="Normal"/>
    <w:uiPriority w:val="35"/>
    <w:unhideWhenUsed/>
    <w:rsid w:val="005A5B99"/>
    <w:pPr>
      <w:spacing w:after="200"/>
    </w:pPr>
    <w:rPr>
      <w:sz w:val="18"/>
      <w:szCs w:val="18"/>
    </w:rPr>
  </w:style>
  <w:style w:type="table" w:styleId="TableGrid">
    <w:name w:val="Table Grid"/>
    <w:basedOn w:val="TableNormal"/>
    <w:uiPriority w:val="39"/>
    <w:rsid w:val="00D5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Chive-AbstracttitleChar">
    <w:name w:val="ARChive - Abstract title Char"/>
    <w:basedOn w:val="ESSD-AbstractChar"/>
    <w:link w:val="ARChive-Abstracttitle"/>
    <w:rsid w:val="00541A81"/>
    <w:rPr>
      <w:rFonts w:ascii="Times New Roman" w:eastAsia="SimSun" w:hAnsi="Times New Roman" w:cs="Times New Roman"/>
      <w:b/>
      <w:bCs w:val="0"/>
      <w:noProof/>
      <w:sz w:val="24"/>
      <w:szCs w:val="24"/>
      <w:lang w:eastAsia="zh-CN"/>
    </w:rPr>
  </w:style>
  <w:style w:type="character" w:styleId="PlaceholderText">
    <w:name w:val="Placeholder Text"/>
    <w:basedOn w:val="DefaultParagraphFont"/>
    <w:uiPriority w:val="99"/>
    <w:semiHidden/>
    <w:rsid w:val="001F5079"/>
    <w:rPr>
      <w:color w:val="808080"/>
    </w:rPr>
  </w:style>
  <w:style w:type="paragraph" w:customStyle="1" w:styleId="Firstparagraph">
    <w:name w:val="First paragraph"/>
    <w:basedOn w:val="Normal"/>
    <w:next w:val="Normal"/>
    <w:link w:val="FirstparagraphChar"/>
    <w:rsid w:val="005D5DA0"/>
    <w:pPr>
      <w:tabs>
        <w:tab w:val="left" w:pos="4706"/>
      </w:tabs>
      <w:overflowPunct w:val="0"/>
      <w:autoSpaceDE w:val="0"/>
      <w:autoSpaceDN w:val="0"/>
      <w:adjustRightInd w:val="0"/>
      <w:spacing w:after="0" w:line="240" w:lineRule="exact"/>
      <w:jc w:val="both"/>
      <w:textAlignment w:val="baseline"/>
    </w:pPr>
    <w:rPr>
      <w:rFonts w:eastAsia="Times New Roman"/>
      <w:sz w:val="22"/>
    </w:rPr>
  </w:style>
  <w:style w:type="character" w:customStyle="1" w:styleId="FirstparagraphChar">
    <w:name w:val="First paragraph Char"/>
    <w:link w:val="Firstparagraph"/>
    <w:rsid w:val="005D5DA0"/>
    <w:rPr>
      <w:rFonts w:ascii="Times New Roman" w:eastAsia="Times New Roman" w:hAnsi="Times New Roman" w:cs="Times New Roman"/>
      <w:szCs w:val="20"/>
    </w:rPr>
  </w:style>
  <w:style w:type="paragraph" w:customStyle="1" w:styleId="Resourceedings">
    <w:name w:val="Resourceedings"/>
    <w:basedOn w:val="ESSD-Papertitle"/>
    <w:link w:val="ResourceedingsChar"/>
    <w:rsid w:val="00D63D52"/>
  </w:style>
  <w:style w:type="character" w:customStyle="1" w:styleId="ResourceedingsChar">
    <w:name w:val="Resourceedings Char"/>
    <w:basedOn w:val="ESSD-PapertitleChar"/>
    <w:link w:val="Resourceedings"/>
    <w:rsid w:val="00D63D52"/>
    <w:rPr>
      <w:rFonts w:ascii="Times New Roman" w:eastAsia="SimSun" w:hAnsi="Times New Roman" w:cs="Times New Roman"/>
      <w:b/>
      <w:i w:val="0"/>
      <w:noProof/>
      <w:sz w:val="32"/>
      <w:szCs w:val="32"/>
      <w:lang w:eastAsia="zh-CN"/>
    </w:rPr>
  </w:style>
  <w:style w:type="paragraph" w:customStyle="1" w:styleId="Conference">
    <w:name w:val="Conference"/>
    <w:basedOn w:val="Journal"/>
    <w:link w:val="ConferenceChar"/>
    <w:qFormat/>
    <w:rsid w:val="007C5368"/>
    <w:pPr>
      <w:spacing w:before="120"/>
      <w:ind w:left="0"/>
    </w:pPr>
    <w:rPr>
      <w:b/>
      <w:sz w:val="24"/>
      <w:szCs w:val="24"/>
    </w:rPr>
  </w:style>
  <w:style w:type="character" w:customStyle="1" w:styleId="ConferenceChar">
    <w:name w:val="Conference Char"/>
    <w:basedOn w:val="ResourceedingsChar"/>
    <w:link w:val="Conference"/>
    <w:rsid w:val="007C5368"/>
    <w:rPr>
      <w:rFonts w:ascii="Times New Roman" w:eastAsia="SimSun" w:hAnsi="Times New Roman" w:cs="Times New Roman"/>
      <w:b/>
      <w:i w:val="0"/>
      <w:noProof/>
      <w:sz w:val="24"/>
      <w:szCs w:val="24"/>
      <w:lang w:eastAsia="zh-CN"/>
    </w:rPr>
  </w:style>
  <w:style w:type="paragraph" w:customStyle="1" w:styleId="Journal">
    <w:name w:val="Journal"/>
    <w:basedOn w:val="Header"/>
    <w:link w:val="JournalChar"/>
    <w:qFormat/>
    <w:rsid w:val="0090229A"/>
    <w:pPr>
      <w:pBdr>
        <w:top w:val="thinThickSmallGap" w:sz="24" w:space="31" w:color="auto"/>
      </w:pBdr>
      <w:tabs>
        <w:tab w:val="clear" w:pos="4680"/>
        <w:tab w:val="clear" w:pos="9360"/>
        <w:tab w:val="left" w:pos="3097"/>
      </w:tabs>
      <w:spacing w:before="240" w:after="120"/>
      <w:ind w:left="-142"/>
      <w:jc w:val="both"/>
    </w:pPr>
    <w:rPr>
      <w:sz w:val="22"/>
      <w:szCs w:val="22"/>
    </w:rPr>
  </w:style>
  <w:style w:type="character" w:customStyle="1" w:styleId="JournalChar">
    <w:name w:val="Journal Char"/>
    <w:basedOn w:val="HeaderChar"/>
    <w:link w:val="Journal"/>
    <w:rsid w:val="0090229A"/>
    <w:rPr>
      <w:rFonts w:ascii="Times New Roman" w:eastAsia="SimSun" w:hAnsi="Times New Roman" w:cs="Times New Roman"/>
      <w:noProof/>
      <w:sz w:val="32"/>
      <w:szCs w:val="32"/>
      <w:lang w:eastAsia="zh-CN"/>
    </w:rPr>
  </w:style>
  <w:style w:type="paragraph" w:styleId="NormalWeb">
    <w:name w:val="Normal (Web)"/>
    <w:basedOn w:val="Normal"/>
    <w:uiPriority w:val="99"/>
    <w:semiHidden/>
    <w:unhideWhenUsed/>
    <w:rsid w:val="002F5249"/>
    <w:pPr>
      <w:spacing w:before="100" w:beforeAutospacing="1" w:after="100" w:afterAutospacing="1"/>
      <w:jc w:val="left"/>
    </w:pPr>
    <w:rPr>
      <w:rFonts w:eastAsia="Times New Roman"/>
      <w:sz w:val="24"/>
      <w:szCs w:val="24"/>
      <w:lang w:val="it-IT" w:eastAsia="it-IT"/>
    </w:rPr>
  </w:style>
  <w:style w:type="character" w:styleId="Strong">
    <w:name w:val="Strong"/>
    <w:basedOn w:val="DefaultParagraphFont"/>
    <w:uiPriority w:val="22"/>
    <w:qFormat/>
    <w:rsid w:val="002F5249"/>
    <w:rPr>
      <w:b/>
      <w:bCs/>
    </w:rPr>
  </w:style>
  <w:style w:type="character" w:styleId="UnresolvedMention">
    <w:name w:val="Unresolved Mention"/>
    <w:basedOn w:val="DefaultParagraphFont"/>
    <w:uiPriority w:val="99"/>
    <w:semiHidden/>
    <w:unhideWhenUsed/>
    <w:rsid w:val="009C6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0194">
      <w:bodyDiv w:val="1"/>
      <w:marLeft w:val="0"/>
      <w:marRight w:val="0"/>
      <w:marTop w:val="0"/>
      <w:marBottom w:val="0"/>
      <w:divBdr>
        <w:top w:val="none" w:sz="0" w:space="0" w:color="auto"/>
        <w:left w:val="none" w:sz="0" w:space="0" w:color="auto"/>
        <w:bottom w:val="none" w:sz="0" w:space="0" w:color="auto"/>
        <w:right w:val="none" w:sz="0" w:space="0" w:color="auto"/>
      </w:divBdr>
      <w:divsChild>
        <w:div w:id="669941118">
          <w:marLeft w:val="0"/>
          <w:marRight w:val="0"/>
          <w:marTop w:val="0"/>
          <w:marBottom w:val="0"/>
          <w:divBdr>
            <w:top w:val="none" w:sz="0" w:space="0" w:color="auto"/>
            <w:left w:val="none" w:sz="0" w:space="0" w:color="auto"/>
            <w:bottom w:val="none" w:sz="0" w:space="0" w:color="auto"/>
            <w:right w:val="none" w:sz="0" w:space="0" w:color="auto"/>
          </w:divBdr>
        </w:div>
        <w:div w:id="1680159115">
          <w:marLeft w:val="0"/>
          <w:marRight w:val="0"/>
          <w:marTop w:val="0"/>
          <w:marBottom w:val="0"/>
          <w:divBdr>
            <w:top w:val="none" w:sz="0" w:space="0" w:color="auto"/>
            <w:left w:val="none" w:sz="0" w:space="0" w:color="auto"/>
            <w:bottom w:val="none" w:sz="0" w:space="0" w:color="auto"/>
            <w:right w:val="none" w:sz="0" w:space="0" w:color="auto"/>
          </w:divBdr>
        </w:div>
      </w:divsChild>
    </w:div>
    <w:div w:id="539826290">
      <w:bodyDiv w:val="1"/>
      <w:marLeft w:val="0"/>
      <w:marRight w:val="0"/>
      <w:marTop w:val="0"/>
      <w:marBottom w:val="0"/>
      <w:divBdr>
        <w:top w:val="none" w:sz="0" w:space="0" w:color="auto"/>
        <w:left w:val="none" w:sz="0" w:space="0" w:color="auto"/>
        <w:bottom w:val="none" w:sz="0" w:space="0" w:color="auto"/>
        <w:right w:val="none" w:sz="0" w:space="0" w:color="auto"/>
      </w:divBdr>
      <w:divsChild>
        <w:div w:id="438917073">
          <w:marLeft w:val="0"/>
          <w:marRight w:val="0"/>
          <w:marTop w:val="240"/>
          <w:marBottom w:val="240"/>
          <w:divBdr>
            <w:top w:val="none" w:sz="0" w:space="0" w:color="auto"/>
            <w:left w:val="none" w:sz="0" w:space="0" w:color="auto"/>
            <w:bottom w:val="none" w:sz="0" w:space="0" w:color="auto"/>
            <w:right w:val="none" w:sz="0" w:space="0" w:color="auto"/>
          </w:divBdr>
        </w:div>
        <w:div w:id="234439655">
          <w:marLeft w:val="0"/>
          <w:marRight w:val="0"/>
          <w:marTop w:val="240"/>
          <w:marBottom w:val="240"/>
          <w:divBdr>
            <w:top w:val="none" w:sz="0" w:space="0" w:color="auto"/>
            <w:left w:val="none" w:sz="0" w:space="0" w:color="auto"/>
            <w:bottom w:val="none" w:sz="0" w:space="0" w:color="auto"/>
            <w:right w:val="none" w:sz="0" w:space="0" w:color="auto"/>
          </w:divBdr>
        </w:div>
      </w:divsChild>
    </w:div>
    <w:div w:id="691733568">
      <w:bodyDiv w:val="1"/>
      <w:marLeft w:val="0"/>
      <w:marRight w:val="0"/>
      <w:marTop w:val="0"/>
      <w:marBottom w:val="0"/>
      <w:divBdr>
        <w:top w:val="none" w:sz="0" w:space="0" w:color="auto"/>
        <w:left w:val="none" w:sz="0" w:space="0" w:color="auto"/>
        <w:bottom w:val="none" w:sz="0" w:space="0" w:color="auto"/>
        <w:right w:val="none" w:sz="0" w:space="0" w:color="auto"/>
      </w:divBdr>
    </w:div>
    <w:div w:id="1155414083">
      <w:bodyDiv w:val="1"/>
      <w:marLeft w:val="0"/>
      <w:marRight w:val="0"/>
      <w:marTop w:val="0"/>
      <w:marBottom w:val="0"/>
      <w:divBdr>
        <w:top w:val="none" w:sz="0" w:space="0" w:color="auto"/>
        <w:left w:val="none" w:sz="0" w:space="0" w:color="auto"/>
        <w:bottom w:val="none" w:sz="0" w:space="0" w:color="auto"/>
        <w:right w:val="none" w:sz="0" w:space="0" w:color="auto"/>
      </w:divBdr>
      <w:divsChild>
        <w:div w:id="451484949">
          <w:marLeft w:val="0"/>
          <w:marRight w:val="0"/>
          <w:marTop w:val="0"/>
          <w:marBottom w:val="0"/>
          <w:divBdr>
            <w:top w:val="none" w:sz="0" w:space="0" w:color="auto"/>
            <w:left w:val="none" w:sz="0" w:space="0" w:color="auto"/>
            <w:bottom w:val="none" w:sz="0" w:space="0" w:color="auto"/>
            <w:right w:val="none" w:sz="0" w:space="0" w:color="auto"/>
          </w:divBdr>
        </w:div>
        <w:div w:id="1791050530">
          <w:marLeft w:val="0"/>
          <w:marRight w:val="0"/>
          <w:marTop w:val="0"/>
          <w:marBottom w:val="0"/>
          <w:divBdr>
            <w:top w:val="none" w:sz="0" w:space="0" w:color="auto"/>
            <w:left w:val="none" w:sz="0" w:space="0" w:color="auto"/>
            <w:bottom w:val="none" w:sz="0" w:space="0" w:color="auto"/>
            <w:right w:val="none" w:sz="0" w:space="0" w:color="auto"/>
          </w:divBdr>
        </w:div>
      </w:divsChild>
    </w:div>
    <w:div w:id="1245261285">
      <w:bodyDiv w:val="1"/>
      <w:marLeft w:val="0"/>
      <w:marRight w:val="0"/>
      <w:marTop w:val="0"/>
      <w:marBottom w:val="0"/>
      <w:divBdr>
        <w:top w:val="none" w:sz="0" w:space="0" w:color="auto"/>
        <w:left w:val="none" w:sz="0" w:space="0" w:color="auto"/>
        <w:bottom w:val="none" w:sz="0" w:space="0" w:color="auto"/>
        <w:right w:val="none" w:sz="0" w:space="0" w:color="auto"/>
      </w:divBdr>
      <w:divsChild>
        <w:div w:id="920216722">
          <w:marLeft w:val="0"/>
          <w:marRight w:val="0"/>
          <w:marTop w:val="0"/>
          <w:marBottom w:val="0"/>
          <w:divBdr>
            <w:top w:val="none" w:sz="0" w:space="0" w:color="auto"/>
            <w:left w:val="none" w:sz="0" w:space="0" w:color="auto"/>
            <w:bottom w:val="none" w:sz="0" w:space="0" w:color="auto"/>
            <w:right w:val="none" w:sz="0" w:space="0" w:color="auto"/>
          </w:divBdr>
          <w:divsChild>
            <w:div w:id="792208221">
              <w:marLeft w:val="0"/>
              <w:marRight w:val="0"/>
              <w:marTop w:val="0"/>
              <w:marBottom w:val="0"/>
              <w:divBdr>
                <w:top w:val="none" w:sz="0" w:space="0" w:color="auto"/>
                <w:left w:val="none" w:sz="0" w:space="0" w:color="auto"/>
                <w:bottom w:val="none" w:sz="0" w:space="0" w:color="auto"/>
                <w:right w:val="none" w:sz="0" w:space="0" w:color="auto"/>
              </w:divBdr>
              <w:divsChild>
                <w:div w:id="177779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240554">
      <w:bodyDiv w:val="1"/>
      <w:marLeft w:val="0"/>
      <w:marRight w:val="0"/>
      <w:marTop w:val="0"/>
      <w:marBottom w:val="0"/>
      <w:divBdr>
        <w:top w:val="none" w:sz="0" w:space="0" w:color="auto"/>
        <w:left w:val="none" w:sz="0" w:space="0" w:color="auto"/>
        <w:bottom w:val="none" w:sz="0" w:space="0" w:color="auto"/>
        <w:right w:val="none" w:sz="0" w:space="0" w:color="auto"/>
      </w:divBdr>
    </w:div>
    <w:div w:id="1428428981">
      <w:bodyDiv w:val="1"/>
      <w:marLeft w:val="0"/>
      <w:marRight w:val="0"/>
      <w:marTop w:val="0"/>
      <w:marBottom w:val="0"/>
      <w:divBdr>
        <w:top w:val="none" w:sz="0" w:space="0" w:color="auto"/>
        <w:left w:val="none" w:sz="0" w:space="0" w:color="auto"/>
        <w:bottom w:val="none" w:sz="0" w:space="0" w:color="auto"/>
        <w:right w:val="none" w:sz="0" w:space="0" w:color="auto"/>
      </w:divBdr>
      <w:divsChild>
        <w:div w:id="2135708366">
          <w:marLeft w:val="0"/>
          <w:marRight w:val="0"/>
          <w:marTop w:val="0"/>
          <w:marBottom w:val="0"/>
          <w:divBdr>
            <w:top w:val="none" w:sz="0" w:space="0" w:color="auto"/>
            <w:left w:val="none" w:sz="0" w:space="0" w:color="auto"/>
            <w:bottom w:val="none" w:sz="0" w:space="0" w:color="auto"/>
            <w:right w:val="none" w:sz="0" w:space="0" w:color="auto"/>
          </w:divBdr>
        </w:div>
      </w:divsChild>
    </w:div>
    <w:div w:id="1509561370">
      <w:bodyDiv w:val="1"/>
      <w:marLeft w:val="0"/>
      <w:marRight w:val="0"/>
      <w:marTop w:val="0"/>
      <w:marBottom w:val="0"/>
      <w:divBdr>
        <w:top w:val="none" w:sz="0" w:space="0" w:color="auto"/>
        <w:left w:val="none" w:sz="0" w:space="0" w:color="auto"/>
        <w:bottom w:val="none" w:sz="0" w:space="0" w:color="auto"/>
        <w:right w:val="none" w:sz="0" w:space="0" w:color="auto"/>
      </w:divBdr>
    </w:div>
    <w:div w:id="184886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625/essd.v10i1.112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s://docs.google.com/document/d/1giww7ph7x5onFzQQJQGaIH4kqGQx4LxM/edit?usp=sharing&amp;ouid=115268518923089861097&amp;rtpof=true&amp;sd=true"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press.ierek.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ess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3396E-C439-4856-B9B1-F3A0CC1C1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essd.dotm</Template>
  <TotalTime>0</TotalTime>
  <Pages>4</Pages>
  <Words>3169</Words>
  <Characters>18067</Characters>
  <Application>Microsoft Office Word</Application>
  <DocSecurity>0</DocSecurity>
  <Lines>150</Lines>
  <Paragraphs>42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Magdy</dc:creator>
  <cp:lastModifiedBy>Marwan Hesham</cp:lastModifiedBy>
  <cp:revision>2</cp:revision>
  <cp:lastPrinted>2016-11-20T11:01:00Z</cp:lastPrinted>
  <dcterms:created xsi:type="dcterms:W3CDTF">2026-09-13T12:57:00Z</dcterms:created>
  <dcterms:modified xsi:type="dcterms:W3CDTF">2026-09-13T12:57:00Z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588b6c96-723f-4d4a-a5ea-70d739a5ff7f</vt:lpwstr>
  </property>
</Properties>
</file>